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ABB862" w14:textId="2A0A2912" w:rsidR="00AE0DE7" w:rsidRPr="00A61849" w:rsidRDefault="008100BC" w:rsidP="00AE0DE7">
      <w:pPr>
        <w:pStyle w:val="Heading1"/>
        <w:tabs>
          <w:tab w:val="left" w:pos="7200"/>
        </w:tabs>
        <w:spacing w:line="360" w:lineRule="auto"/>
        <w:ind w:left="0" w:firstLine="0"/>
        <w:jc w:val="both"/>
        <w:rPr>
          <w:rFonts w:ascii="Arial" w:hAnsi="Arial" w:cs="Arial"/>
          <w:color w:val="auto"/>
          <w:szCs w:val="22"/>
        </w:rPr>
      </w:pPr>
      <w:r w:rsidRPr="00BA02B9">
        <w:rPr>
          <w:rFonts w:ascii="Arial" w:hAnsi="Arial" w:cs="Arial"/>
          <w:color w:val="000000" w:themeColor="text1"/>
          <w:szCs w:val="22"/>
        </w:rPr>
        <w:t>Q</w:t>
      </w:r>
      <w:r w:rsidRPr="00A61849">
        <w:rPr>
          <w:rFonts w:ascii="Arial" w:hAnsi="Arial" w:cs="Arial"/>
          <w:color w:val="auto"/>
          <w:szCs w:val="22"/>
        </w:rPr>
        <w:t>UALIFICATIONS</w:t>
      </w:r>
      <w:r w:rsidR="00C9569A" w:rsidRPr="00A61849">
        <w:rPr>
          <w:rFonts w:ascii="Arial" w:hAnsi="Arial" w:cs="Arial"/>
          <w:color w:val="auto"/>
          <w:szCs w:val="22"/>
        </w:rPr>
        <w:t xml:space="preserve"> </w:t>
      </w:r>
      <w:r w:rsidRPr="00A61849">
        <w:rPr>
          <w:rFonts w:ascii="Arial" w:hAnsi="Arial" w:cs="Arial"/>
          <w:color w:val="auto"/>
          <w:szCs w:val="22"/>
        </w:rPr>
        <w:t>QUESTIONNAIRE</w:t>
      </w:r>
    </w:p>
    <w:p w14:paraId="72DA2755" w14:textId="77777777" w:rsidR="008100BC" w:rsidRPr="005A32F2" w:rsidRDefault="008100BC" w:rsidP="00821C39">
      <w:pPr>
        <w:autoSpaceDE w:val="0"/>
        <w:autoSpaceDN w:val="0"/>
        <w:adjustRightInd w:val="0"/>
        <w:jc w:val="left"/>
        <w:rPr>
          <w:rFonts w:ascii="Arial" w:hAnsi="Arial" w:cs="Arial"/>
          <w:bCs/>
          <w:szCs w:val="22"/>
        </w:rPr>
      </w:pPr>
    </w:p>
    <w:p w14:paraId="093FE5D4" w14:textId="3C6A824D" w:rsidR="005608B1" w:rsidRPr="005A32F2" w:rsidRDefault="008100BC" w:rsidP="005608B1">
      <w:pPr>
        <w:pStyle w:val="ListParagraph"/>
        <w:numPr>
          <w:ilvl w:val="0"/>
          <w:numId w:val="14"/>
        </w:numPr>
        <w:autoSpaceDE w:val="0"/>
        <w:autoSpaceDN w:val="0"/>
        <w:adjustRightInd w:val="0"/>
        <w:contextualSpacing/>
        <w:jc w:val="left"/>
        <w:rPr>
          <w:rFonts w:ascii="Arial" w:hAnsi="Arial" w:cs="Arial"/>
          <w:bCs/>
          <w:sz w:val="24"/>
          <w:szCs w:val="24"/>
        </w:rPr>
      </w:pPr>
      <w:r w:rsidRPr="00E76E14">
        <w:rPr>
          <w:rFonts w:ascii="Arial" w:hAnsi="Arial" w:cs="Arial"/>
          <w:b/>
          <w:sz w:val="24"/>
          <w:szCs w:val="24"/>
        </w:rPr>
        <w:t>How</w:t>
      </w:r>
      <w:r w:rsidR="00C9569A" w:rsidRPr="00E76E14">
        <w:rPr>
          <w:rFonts w:ascii="Arial" w:hAnsi="Arial" w:cs="Arial"/>
          <w:b/>
          <w:sz w:val="24"/>
          <w:szCs w:val="24"/>
        </w:rPr>
        <w:t xml:space="preserve"> </w:t>
      </w:r>
      <w:r w:rsidRPr="00E76E14">
        <w:rPr>
          <w:rFonts w:ascii="Arial" w:hAnsi="Arial" w:cs="Arial"/>
          <w:b/>
          <w:sz w:val="24"/>
          <w:szCs w:val="24"/>
        </w:rPr>
        <w:t>many</w:t>
      </w:r>
      <w:r w:rsidR="00C9569A" w:rsidRPr="00E76E14">
        <w:rPr>
          <w:rFonts w:ascii="Arial" w:hAnsi="Arial" w:cs="Arial"/>
          <w:b/>
          <w:sz w:val="24"/>
          <w:szCs w:val="24"/>
        </w:rPr>
        <w:t xml:space="preserve"> </w:t>
      </w:r>
      <w:r w:rsidRPr="00E76E14">
        <w:rPr>
          <w:rFonts w:ascii="Arial" w:hAnsi="Arial" w:cs="Arial"/>
          <w:b/>
          <w:sz w:val="24"/>
          <w:szCs w:val="24"/>
        </w:rPr>
        <w:t>years</w:t>
      </w:r>
      <w:r w:rsidR="00C9569A" w:rsidRPr="00E76E14">
        <w:rPr>
          <w:rFonts w:ascii="Arial" w:hAnsi="Arial" w:cs="Arial"/>
          <w:b/>
          <w:sz w:val="24"/>
          <w:szCs w:val="24"/>
        </w:rPr>
        <w:t xml:space="preserve"> </w:t>
      </w:r>
      <w:r w:rsidRPr="00E76E14">
        <w:rPr>
          <w:rFonts w:ascii="Arial" w:hAnsi="Arial" w:cs="Arial"/>
          <w:b/>
          <w:sz w:val="24"/>
          <w:szCs w:val="24"/>
        </w:rPr>
        <w:t>has</w:t>
      </w:r>
      <w:r w:rsidR="00C9569A" w:rsidRPr="00E76E14">
        <w:rPr>
          <w:rFonts w:ascii="Arial" w:hAnsi="Arial" w:cs="Arial"/>
          <w:b/>
          <w:sz w:val="24"/>
          <w:szCs w:val="24"/>
        </w:rPr>
        <w:t xml:space="preserve"> </w:t>
      </w:r>
      <w:r w:rsidRPr="00E76E14">
        <w:rPr>
          <w:rFonts w:ascii="Arial" w:hAnsi="Arial" w:cs="Arial"/>
          <w:b/>
          <w:sz w:val="24"/>
          <w:szCs w:val="24"/>
        </w:rPr>
        <w:t>your</w:t>
      </w:r>
      <w:r w:rsidR="00C9569A" w:rsidRPr="00E76E14">
        <w:rPr>
          <w:rFonts w:ascii="Arial" w:hAnsi="Arial" w:cs="Arial"/>
          <w:b/>
          <w:sz w:val="24"/>
          <w:szCs w:val="24"/>
        </w:rPr>
        <w:t xml:space="preserve"> </w:t>
      </w:r>
      <w:r w:rsidRPr="00E76E14">
        <w:rPr>
          <w:rFonts w:ascii="Arial" w:hAnsi="Arial" w:cs="Arial"/>
          <w:b/>
          <w:sz w:val="24"/>
          <w:szCs w:val="24"/>
        </w:rPr>
        <w:t>organization</w:t>
      </w:r>
      <w:r w:rsidR="00C9569A" w:rsidRPr="00E76E14">
        <w:rPr>
          <w:rFonts w:ascii="Arial" w:hAnsi="Arial" w:cs="Arial"/>
          <w:b/>
          <w:sz w:val="24"/>
          <w:szCs w:val="24"/>
        </w:rPr>
        <w:t xml:space="preserve"> </w:t>
      </w:r>
      <w:r w:rsidRPr="00E76E14">
        <w:rPr>
          <w:rFonts w:ascii="Arial" w:hAnsi="Arial" w:cs="Arial"/>
          <w:b/>
          <w:sz w:val="24"/>
          <w:szCs w:val="24"/>
        </w:rPr>
        <w:t>been</w:t>
      </w:r>
      <w:r w:rsidR="00C9569A" w:rsidRPr="00E76E14">
        <w:rPr>
          <w:rFonts w:ascii="Arial" w:hAnsi="Arial" w:cs="Arial"/>
          <w:b/>
          <w:sz w:val="24"/>
          <w:szCs w:val="24"/>
        </w:rPr>
        <w:t xml:space="preserve"> </w:t>
      </w:r>
      <w:r w:rsidRPr="00E76E14">
        <w:rPr>
          <w:rFonts w:ascii="Arial" w:hAnsi="Arial" w:cs="Arial"/>
          <w:b/>
          <w:sz w:val="24"/>
          <w:szCs w:val="24"/>
        </w:rPr>
        <w:t>in</w:t>
      </w:r>
      <w:r w:rsidR="00C9569A" w:rsidRPr="00E76E14">
        <w:rPr>
          <w:rFonts w:ascii="Arial" w:hAnsi="Arial" w:cs="Arial"/>
          <w:b/>
          <w:sz w:val="24"/>
          <w:szCs w:val="24"/>
        </w:rPr>
        <w:t xml:space="preserve"> </w:t>
      </w:r>
      <w:r w:rsidRPr="00E76E14">
        <w:rPr>
          <w:rFonts w:ascii="Arial" w:hAnsi="Arial" w:cs="Arial"/>
          <w:b/>
          <w:sz w:val="24"/>
          <w:szCs w:val="24"/>
        </w:rPr>
        <w:t>business</w:t>
      </w:r>
      <w:r w:rsidR="00C9569A" w:rsidRPr="00E76E14">
        <w:rPr>
          <w:rFonts w:ascii="Arial" w:hAnsi="Arial" w:cs="Arial"/>
          <w:b/>
          <w:sz w:val="24"/>
          <w:szCs w:val="24"/>
        </w:rPr>
        <w:t xml:space="preserve"> </w:t>
      </w:r>
      <w:r w:rsidRPr="00E76E14">
        <w:rPr>
          <w:rFonts w:ascii="Arial" w:hAnsi="Arial" w:cs="Arial"/>
          <w:b/>
          <w:sz w:val="24"/>
          <w:szCs w:val="24"/>
        </w:rPr>
        <w:t>under</w:t>
      </w:r>
      <w:r w:rsidR="00C9569A" w:rsidRPr="00E76E14">
        <w:rPr>
          <w:rFonts w:ascii="Arial" w:hAnsi="Arial" w:cs="Arial"/>
          <w:b/>
          <w:sz w:val="24"/>
          <w:szCs w:val="24"/>
        </w:rPr>
        <w:t xml:space="preserve"> </w:t>
      </w:r>
      <w:r w:rsidRPr="00E76E14">
        <w:rPr>
          <w:rFonts w:ascii="Arial" w:hAnsi="Arial" w:cs="Arial"/>
          <w:b/>
          <w:sz w:val="24"/>
          <w:szCs w:val="24"/>
        </w:rPr>
        <w:t>your</w:t>
      </w:r>
      <w:r w:rsidR="00C9569A" w:rsidRPr="00E76E14">
        <w:rPr>
          <w:rFonts w:ascii="Arial" w:hAnsi="Arial" w:cs="Arial"/>
          <w:b/>
          <w:sz w:val="24"/>
          <w:szCs w:val="24"/>
        </w:rPr>
        <w:t xml:space="preserve"> </w:t>
      </w:r>
      <w:r w:rsidRPr="00E76E14">
        <w:rPr>
          <w:rFonts w:ascii="Arial" w:hAnsi="Arial" w:cs="Arial"/>
          <w:b/>
          <w:sz w:val="24"/>
          <w:szCs w:val="24"/>
        </w:rPr>
        <w:t>present</w:t>
      </w:r>
      <w:r w:rsidR="00C9569A" w:rsidRPr="00E76E14">
        <w:rPr>
          <w:rFonts w:ascii="Arial" w:hAnsi="Arial" w:cs="Arial"/>
          <w:b/>
          <w:sz w:val="24"/>
          <w:szCs w:val="24"/>
        </w:rPr>
        <w:t xml:space="preserve"> </w:t>
      </w:r>
      <w:r w:rsidRPr="00E76E14">
        <w:rPr>
          <w:rFonts w:ascii="Arial" w:hAnsi="Arial" w:cs="Arial"/>
          <w:b/>
          <w:sz w:val="24"/>
          <w:szCs w:val="24"/>
        </w:rPr>
        <w:t>business</w:t>
      </w:r>
      <w:r w:rsidR="00C9569A" w:rsidRPr="00E76E14">
        <w:rPr>
          <w:rFonts w:ascii="Arial" w:hAnsi="Arial" w:cs="Arial"/>
          <w:b/>
          <w:sz w:val="24"/>
          <w:szCs w:val="24"/>
        </w:rPr>
        <w:t xml:space="preserve"> </w:t>
      </w:r>
      <w:r w:rsidRPr="00E76E14">
        <w:rPr>
          <w:rFonts w:ascii="Arial" w:hAnsi="Arial" w:cs="Arial"/>
          <w:b/>
          <w:sz w:val="24"/>
          <w:szCs w:val="24"/>
        </w:rPr>
        <w:t>name</w:t>
      </w:r>
      <w:r w:rsidR="005608B1" w:rsidRPr="00E76E14">
        <w:rPr>
          <w:rFonts w:ascii="Arial" w:hAnsi="Arial" w:cs="Arial"/>
          <w:b/>
          <w:sz w:val="24"/>
          <w:szCs w:val="24"/>
        </w:rPr>
        <w:t>?</w:t>
      </w:r>
    </w:p>
    <w:p w14:paraId="7AFB43AE" w14:textId="77777777" w:rsidR="005608B1" w:rsidRPr="005A32F2" w:rsidRDefault="005608B1" w:rsidP="005608B1">
      <w:pPr>
        <w:pStyle w:val="ListParagraph"/>
        <w:autoSpaceDE w:val="0"/>
        <w:autoSpaceDN w:val="0"/>
        <w:adjustRightInd w:val="0"/>
        <w:ind w:left="360"/>
        <w:contextualSpacing/>
        <w:jc w:val="left"/>
        <w:rPr>
          <w:rFonts w:ascii="Arial" w:hAnsi="Arial" w:cs="Arial"/>
          <w:bCs/>
          <w:sz w:val="24"/>
          <w:szCs w:val="24"/>
        </w:rPr>
      </w:pPr>
    </w:p>
    <w:p w14:paraId="3B3DBBC5" w14:textId="77777777" w:rsidR="00A57324" w:rsidRPr="005A32F2" w:rsidRDefault="00A57324" w:rsidP="005608B1">
      <w:pPr>
        <w:pStyle w:val="ListParagraph"/>
        <w:autoSpaceDE w:val="0"/>
        <w:autoSpaceDN w:val="0"/>
        <w:adjustRightInd w:val="0"/>
        <w:ind w:left="360"/>
        <w:contextualSpacing/>
        <w:jc w:val="left"/>
        <w:rPr>
          <w:rFonts w:ascii="Arial" w:hAnsi="Arial" w:cs="Arial"/>
          <w:bCs/>
          <w:sz w:val="24"/>
          <w:szCs w:val="24"/>
        </w:rPr>
      </w:pPr>
    </w:p>
    <w:p w14:paraId="22A4571B" w14:textId="3D31723D" w:rsidR="005608B1" w:rsidRPr="00DE0187" w:rsidRDefault="005608B1" w:rsidP="005608B1">
      <w:pPr>
        <w:pStyle w:val="ListParagraph"/>
        <w:numPr>
          <w:ilvl w:val="0"/>
          <w:numId w:val="14"/>
        </w:numPr>
        <w:autoSpaceDE w:val="0"/>
        <w:autoSpaceDN w:val="0"/>
        <w:adjustRightInd w:val="0"/>
        <w:contextualSpacing/>
        <w:jc w:val="left"/>
        <w:rPr>
          <w:rFonts w:ascii="Arial" w:hAnsi="Arial" w:cs="Arial"/>
          <w:bCs/>
          <w:sz w:val="24"/>
          <w:szCs w:val="24"/>
        </w:rPr>
      </w:pPr>
      <w:r w:rsidRPr="00DE0187">
        <w:rPr>
          <w:rFonts w:ascii="Arial" w:hAnsi="Arial" w:cs="Arial"/>
          <w:b/>
          <w:sz w:val="24"/>
          <w:szCs w:val="24"/>
        </w:rPr>
        <w:t>List principal place of business and location of all offices</w:t>
      </w:r>
      <w:r w:rsidRPr="00DE0187">
        <w:rPr>
          <w:rFonts w:ascii="Arial" w:hAnsi="Arial" w:cs="Arial"/>
          <w:bCs/>
          <w:sz w:val="24"/>
          <w:szCs w:val="24"/>
        </w:rPr>
        <w:t>.</w:t>
      </w:r>
    </w:p>
    <w:p w14:paraId="3A0B31BB" w14:textId="46346D28" w:rsidR="006F160B" w:rsidRPr="00DE0187" w:rsidRDefault="006F160B" w:rsidP="006F160B">
      <w:pPr>
        <w:pStyle w:val="ListParagraph"/>
        <w:autoSpaceDE w:val="0"/>
        <w:autoSpaceDN w:val="0"/>
        <w:adjustRightInd w:val="0"/>
        <w:ind w:left="360"/>
        <w:contextualSpacing/>
        <w:jc w:val="left"/>
        <w:rPr>
          <w:rFonts w:ascii="Arial" w:hAnsi="Arial" w:cs="Arial"/>
          <w:bCs/>
          <w:sz w:val="24"/>
          <w:szCs w:val="24"/>
        </w:rPr>
      </w:pPr>
    </w:p>
    <w:p w14:paraId="175F78E6" w14:textId="77777777" w:rsidR="006F160B" w:rsidRPr="00DE0187" w:rsidRDefault="006F160B" w:rsidP="006F160B">
      <w:pPr>
        <w:pStyle w:val="ListParagraph"/>
        <w:autoSpaceDE w:val="0"/>
        <w:autoSpaceDN w:val="0"/>
        <w:adjustRightInd w:val="0"/>
        <w:ind w:left="360"/>
        <w:contextualSpacing/>
        <w:jc w:val="left"/>
        <w:rPr>
          <w:rFonts w:ascii="Arial" w:hAnsi="Arial" w:cs="Arial"/>
          <w:bCs/>
          <w:sz w:val="24"/>
          <w:szCs w:val="24"/>
        </w:rPr>
      </w:pPr>
    </w:p>
    <w:p w14:paraId="722F2BA1" w14:textId="6386935C" w:rsidR="006F160B" w:rsidRPr="00DE0187" w:rsidRDefault="006F160B" w:rsidP="005608B1">
      <w:pPr>
        <w:pStyle w:val="ListParagraph"/>
        <w:numPr>
          <w:ilvl w:val="0"/>
          <w:numId w:val="14"/>
        </w:numPr>
        <w:autoSpaceDE w:val="0"/>
        <w:autoSpaceDN w:val="0"/>
        <w:adjustRightInd w:val="0"/>
        <w:contextualSpacing/>
        <w:jc w:val="left"/>
        <w:rPr>
          <w:rFonts w:ascii="Arial" w:hAnsi="Arial" w:cs="Arial"/>
          <w:bCs/>
          <w:sz w:val="24"/>
          <w:szCs w:val="24"/>
        </w:rPr>
      </w:pPr>
      <w:r w:rsidRPr="00DE0187">
        <w:rPr>
          <w:rFonts w:ascii="Arial" w:hAnsi="Arial" w:cs="Arial"/>
          <w:b/>
          <w:sz w:val="24"/>
          <w:szCs w:val="24"/>
        </w:rPr>
        <w:t>What other lines of businesses are you financially interested in?</w:t>
      </w:r>
    </w:p>
    <w:p w14:paraId="13EBBF1D" w14:textId="77777777" w:rsidR="00BA02B9" w:rsidRPr="00DE0187" w:rsidRDefault="00BA02B9" w:rsidP="00BA02B9">
      <w:pPr>
        <w:pStyle w:val="ListParagraph"/>
        <w:autoSpaceDE w:val="0"/>
        <w:autoSpaceDN w:val="0"/>
        <w:adjustRightInd w:val="0"/>
        <w:ind w:left="360"/>
        <w:contextualSpacing/>
        <w:jc w:val="left"/>
        <w:rPr>
          <w:rFonts w:ascii="Arial" w:hAnsi="Arial" w:cs="Arial"/>
          <w:bCs/>
          <w:szCs w:val="22"/>
        </w:rPr>
      </w:pPr>
    </w:p>
    <w:p w14:paraId="3D52033D" w14:textId="77777777" w:rsidR="007115A3" w:rsidRPr="00DE0187" w:rsidRDefault="007115A3" w:rsidP="00BA02B9">
      <w:pPr>
        <w:pStyle w:val="ListParagraph"/>
        <w:autoSpaceDE w:val="0"/>
        <w:autoSpaceDN w:val="0"/>
        <w:adjustRightInd w:val="0"/>
        <w:ind w:left="360"/>
        <w:contextualSpacing/>
        <w:jc w:val="left"/>
        <w:rPr>
          <w:rFonts w:ascii="Arial" w:hAnsi="Arial" w:cs="Arial"/>
          <w:bCs/>
          <w:szCs w:val="22"/>
        </w:rPr>
      </w:pPr>
    </w:p>
    <w:p w14:paraId="0AFFAE92" w14:textId="00558148" w:rsidR="001909F4" w:rsidRPr="00DE0187" w:rsidRDefault="001909F4" w:rsidP="00BA02B9">
      <w:pPr>
        <w:pStyle w:val="ListParagraph"/>
        <w:numPr>
          <w:ilvl w:val="0"/>
          <w:numId w:val="14"/>
        </w:numPr>
        <w:autoSpaceDE w:val="0"/>
        <w:autoSpaceDN w:val="0"/>
        <w:adjustRightInd w:val="0"/>
        <w:contextualSpacing/>
        <w:jc w:val="left"/>
        <w:rPr>
          <w:rFonts w:ascii="Arial" w:hAnsi="Arial" w:cs="Arial"/>
          <w:bCs/>
          <w:szCs w:val="22"/>
        </w:rPr>
      </w:pPr>
      <w:r w:rsidRPr="00DE0187">
        <w:rPr>
          <w:rFonts w:ascii="Arial" w:hAnsi="Arial" w:cs="Arial"/>
          <w:b/>
          <w:sz w:val="24"/>
          <w:szCs w:val="22"/>
          <w:lang w:eastAsia="x-none"/>
        </w:rPr>
        <w:t>Provide a company overview</w:t>
      </w:r>
      <w:r w:rsidRPr="00E264D6">
        <w:rPr>
          <w:rFonts w:ascii="Arial" w:hAnsi="Arial" w:cs="Arial"/>
          <w:b/>
          <w:sz w:val="24"/>
          <w:szCs w:val="22"/>
          <w:lang w:eastAsia="x-none"/>
        </w:rPr>
        <w:t>.</w:t>
      </w:r>
    </w:p>
    <w:p w14:paraId="0DD8DF20" w14:textId="6DFAFC4B" w:rsidR="001909F4" w:rsidRPr="005A32F2" w:rsidRDefault="001909F4" w:rsidP="001909F4">
      <w:pPr>
        <w:ind w:left="360"/>
        <w:jc w:val="left"/>
        <w:rPr>
          <w:rFonts w:ascii="Arial" w:hAnsi="Arial" w:cs="Arial"/>
          <w:bCs/>
          <w:sz w:val="24"/>
          <w:szCs w:val="22"/>
          <w:lang w:eastAsia="x-none"/>
        </w:rPr>
      </w:pPr>
      <w:r w:rsidRPr="00DE0187">
        <w:rPr>
          <w:rFonts w:ascii="Arial" w:hAnsi="Arial" w:cs="Arial"/>
          <w:bCs/>
          <w:sz w:val="24"/>
          <w:szCs w:val="22"/>
          <w:lang w:eastAsia="x-none"/>
        </w:rPr>
        <w:t>Provide a brief history of your company, including founding year, key milestones, and core business areas.</w:t>
      </w:r>
      <w:r w:rsidRPr="005A32F2">
        <w:rPr>
          <w:rFonts w:ascii="Arial" w:hAnsi="Arial" w:cs="Arial"/>
          <w:bCs/>
          <w:sz w:val="24"/>
          <w:szCs w:val="22"/>
          <w:lang w:eastAsia="x-none"/>
        </w:rPr>
        <w:t xml:space="preserve"> </w:t>
      </w:r>
    </w:p>
    <w:p w14:paraId="6A5E24DB" w14:textId="77777777" w:rsidR="0085404B" w:rsidRPr="00A61849" w:rsidRDefault="0085404B" w:rsidP="0085404B">
      <w:pPr>
        <w:pStyle w:val="ListParagraph"/>
        <w:autoSpaceDE w:val="0"/>
        <w:autoSpaceDN w:val="0"/>
        <w:adjustRightInd w:val="0"/>
        <w:ind w:left="360"/>
        <w:contextualSpacing/>
        <w:jc w:val="left"/>
        <w:rPr>
          <w:rFonts w:ascii="Arial" w:hAnsi="Arial" w:cs="Arial"/>
          <w:strike/>
          <w:szCs w:val="22"/>
        </w:rPr>
      </w:pPr>
    </w:p>
    <w:p w14:paraId="7B86BB2B" w14:textId="77777777" w:rsidR="008100BC" w:rsidRPr="00A61849" w:rsidRDefault="008100BC" w:rsidP="00821C39">
      <w:pPr>
        <w:jc w:val="left"/>
        <w:rPr>
          <w:rFonts w:ascii="Arial" w:hAnsi="Arial" w:cs="Arial"/>
          <w:szCs w:val="22"/>
        </w:rPr>
      </w:pPr>
    </w:p>
    <w:p w14:paraId="4EBE897E" w14:textId="77777777" w:rsidR="00956A3E" w:rsidRPr="00A61849" w:rsidRDefault="00956A3E" w:rsidP="00956A3E">
      <w:pPr>
        <w:pStyle w:val="ListParagraph"/>
        <w:numPr>
          <w:ilvl w:val="0"/>
          <w:numId w:val="14"/>
        </w:numPr>
        <w:jc w:val="left"/>
        <w:rPr>
          <w:rFonts w:ascii="Arial" w:hAnsi="Arial" w:cs="Arial"/>
          <w:sz w:val="24"/>
          <w:szCs w:val="22"/>
          <w:lang w:eastAsia="x-none"/>
        </w:rPr>
      </w:pPr>
      <w:r w:rsidRPr="00A61849">
        <w:rPr>
          <w:rFonts w:ascii="Arial" w:hAnsi="Arial" w:cs="Arial"/>
          <w:b/>
          <w:bCs/>
          <w:sz w:val="24"/>
          <w:szCs w:val="22"/>
          <w:lang w:eastAsia="x-none"/>
        </w:rPr>
        <w:t>Product or service overview and description.</w:t>
      </w:r>
    </w:p>
    <w:p w14:paraId="7EAD9225" w14:textId="5932CC23" w:rsidR="00956A3E" w:rsidRPr="00A61849" w:rsidRDefault="00956A3E" w:rsidP="00956A3E">
      <w:pPr>
        <w:pStyle w:val="ListParagraph"/>
        <w:ind w:left="360"/>
        <w:jc w:val="left"/>
        <w:rPr>
          <w:rFonts w:ascii="Arial" w:hAnsi="Arial" w:cs="Arial"/>
          <w:sz w:val="24"/>
          <w:szCs w:val="22"/>
          <w:lang w:eastAsia="x-none"/>
        </w:rPr>
      </w:pPr>
      <w:r w:rsidRPr="00A61849">
        <w:rPr>
          <w:rFonts w:ascii="Arial" w:hAnsi="Arial" w:cs="Arial"/>
          <w:sz w:val="24"/>
          <w:szCs w:val="22"/>
          <w:lang w:eastAsia="x-none"/>
        </w:rPr>
        <w:t>Provide a description of</w:t>
      </w:r>
      <w:r w:rsidR="00844929">
        <w:rPr>
          <w:rFonts w:ascii="Arial" w:hAnsi="Arial" w:cs="Arial"/>
          <w:sz w:val="24"/>
          <w:szCs w:val="22"/>
          <w:lang w:eastAsia="x-none"/>
        </w:rPr>
        <w:t xml:space="preserve"> your company’s</w:t>
      </w:r>
      <w:r w:rsidRPr="00A61849">
        <w:rPr>
          <w:rFonts w:ascii="Arial" w:hAnsi="Arial" w:cs="Arial"/>
          <w:sz w:val="24"/>
          <w:szCs w:val="22"/>
          <w:lang w:eastAsia="x-none"/>
        </w:rPr>
        <w:t xml:space="preserve"> products or services, including key features and benefit</w:t>
      </w:r>
      <w:r w:rsidR="00844929">
        <w:rPr>
          <w:rFonts w:ascii="Arial" w:hAnsi="Arial" w:cs="Arial"/>
          <w:sz w:val="24"/>
          <w:szCs w:val="22"/>
          <w:lang w:eastAsia="x-none"/>
        </w:rPr>
        <w:t>s</w:t>
      </w:r>
      <w:r w:rsidRPr="00A61849">
        <w:rPr>
          <w:rFonts w:ascii="Arial" w:hAnsi="Arial" w:cs="Arial"/>
          <w:sz w:val="24"/>
          <w:szCs w:val="22"/>
          <w:lang w:eastAsia="x-none"/>
        </w:rPr>
        <w:t xml:space="preserve">. </w:t>
      </w:r>
    </w:p>
    <w:p w14:paraId="196C24C9" w14:textId="77777777" w:rsidR="00956A3E" w:rsidRPr="00A61849" w:rsidRDefault="00956A3E" w:rsidP="00956A3E">
      <w:pPr>
        <w:pStyle w:val="ListParagraph"/>
        <w:autoSpaceDE w:val="0"/>
        <w:autoSpaceDN w:val="0"/>
        <w:adjustRightInd w:val="0"/>
        <w:ind w:left="360"/>
        <w:contextualSpacing/>
        <w:jc w:val="left"/>
        <w:rPr>
          <w:rFonts w:ascii="Arial" w:hAnsi="Arial" w:cs="Arial"/>
          <w:szCs w:val="22"/>
        </w:rPr>
      </w:pPr>
    </w:p>
    <w:p w14:paraId="01A91606" w14:textId="77777777" w:rsidR="00956A3E" w:rsidRPr="00A61849" w:rsidRDefault="00956A3E" w:rsidP="00956A3E">
      <w:pPr>
        <w:pStyle w:val="ListParagraph"/>
        <w:autoSpaceDE w:val="0"/>
        <w:autoSpaceDN w:val="0"/>
        <w:adjustRightInd w:val="0"/>
        <w:ind w:left="360"/>
        <w:contextualSpacing/>
        <w:jc w:val="left"/>
        <w:rPr>
          <w:rFonts w:ascii="Arial" w:hAnsi="Arial" w:cs="Arial"/>
          <w:szCs w:val="22"/>
        </w:rPr>
      </w:pPr>
    </w:p>
    <w:p w14:paraId="2C5B0047" w14:textId="77777777" w:rsidR="005A01EE" w:rsidRPr="00A61849" w:rsidRDefault="005A01EE" w:rsidP="005A01EE">
      <w:pPr>
        <w:pStyle w:val="ListParagraph"/>
        <w:numPr>
          <w:ilvl w:val="0"/>
          <w:numId w:val="14"/>
        </w:numPr>
        <w:jc w:val="left"/>
        <w:rPr>
          <w:rFonts w:ascii="Arial" w:hAnsi="Arial" w:cs="Arial"/>
          <w:sz w:val="24"/>
          <w:szCs w:val="22"/>
          <w:lang w:eastAsia="x-none"/>
        </w:rPr>
      </w:pPr>
      <w:r w:rsidRPr="00A61849">
        <w:rPr>
          <w:rFonts w:ascii="Arial" w:hAnsi="Arial" w:cs="Arial"/>
          <w:b/>
          <w:bCs/>
          <w:sz w:val="24"/>
          <w:szCs w:val="22"/>
          <w:lang w:eastAsia="x-none"/>
        </w:rPr>
        <w:t>Licenses and certifications.</w:t>
      </w:r>
    </w:p>
    <w:p w14:paraId="458497AE" w14:textId="2E1ACEA4" w:rsidR="00915E3A" w:rsidRDefault="005A01EE" w:rsidP="00915E3A">
      <w:pPr>
        <w:pStyle w:val="ListParagraph"/>
        <w:ind w:left="360"/>
        <w:jc w:val="left"/>
        <w:rPr>
          <w:rFonts w:ascii="Arial" w:hAnsi="Arial" w:cs="Arial"/>
          <w:sz w:val="24"/>
          <w:szCs w:val="22"/>
          <w:lang w:eastAsia="x-none"/>
        </w:rPr>
      </w:pPr>
      <w:r w:rsidRPr="00A61849">
        <w:rPr>
          <w:rFonts w:ascii="Arial" w:hAnsi="Arial" w:cs="Arial"/>
          <w:sz w:val="24"/>
          <w:szCs w:val="22"/>
          <w:lang w:eastAsia="x-none"/>
        </w:rPr>
        <w:t>List specific licenses and certifications held</w:t>
      </w:r>
      <w:r w:rsidR="00D65E4F">
        <w:rPr>
          <w:rFonts w:ascii="Arial" w:hAnsi="Arial" w:cs="Arial"/>
          <w:sz w:val="24"/>
          <w:szCs w:val="22"/>
          <w:lang w:eastAsia="x-none"/>
        </w:rPr>
        <w:t xml:space="preserve"> by key personnel</w:t>
      </w:r>
      <w:r w:rsidRPr="00A61849">
        <w:rPr>
          <w:rFonts w:ascii="Arial" w:hAnsi="Arial" w:cs="Arial"/>
          <w:sz w:val="24"/>
          <w:szCs w:val="22"/>
          <w:lang w:eastAsia="x-none"/>
        </w:rPr>
        <w:t xml:space="preserve">, including the issuing organizations and validity periods. Explain how these credentials elevate your qualifications for this </w:t>
      </w:r>
      <w:r w:rsidR="00381D4A">
        <w:rPr>
          <w:rFonts w:ascii="Arial" w:hAnsi="Arial" w:cs="Arial"/>
          <w:sz w:val="24"/>
          <w:szCs w:val="22"/>
          <w:lang w:eastAsia="x-none"/>
        </w:rPr>
        <w:t>contract</w:t>
      </w:r>
      <w:r w:rsidRPr="00A61849">
        <w:rPr>
          <w:rFonts w:ascii="Arial" w:hAnsi="Arial" w:cs="Arial"/>
          <w:sz w:val="24"/>
          <w:szCs w:val="22"/>
          <w:lang w:eastAsia="x-none"/>
        </w:rPr>
        <w:t>.</w:t>
      </w:r>
    </w:p>
    <w:p w14:paraId="0C3D9F41" w14:textId="77777777" w:rsidR="00381D4A" w:rsidRDefault="00381D4A" w:rsidP="00915E3A">
      <w:pPr>
        <w:pStyle w:val="ListParagraph"/>
        <w:ind w:left="360"/>
        <w:jc w:val="left"/>
        <w:rPr>
          <w:rFonts w:ascii="Arial" w:hAnsi="Arial" w:cs="Arial"/>
          <w:sz w:val="24"/>
          <w:szCs w:val="22"/>
          <w:lang w:eastAsia="x-none"/>
        </w:rPr>
      </w:pPr>
    </w:p>
    <w:p w14:paraId="610D3674" w14:textId="77777777" w:rsidR="00381D4A" w:rsidRDefault="00381D4A" w:rsidP="00915E3A">
      <w:pPr>
        <w:pStyle w:val="ListParagraph"/>
        <w:ind w:left="360"/>
        <w:jc w:val="left"/>
        <w:rPr>
          <w:rFonts w:ascii="Arial" w:hAnsi="Arial" w:cs="Arial"/>
          <w:sz w:val="24"/>
          <w:szCs w:val="22"/>
          <w:lang w:eastAsia="x-none"/>
        </w:rPr>
      </w:pPr>
    </w:p>
    <w:p w14:paraId="3AAE4374" w14:textId="4DA1C0E1" w:rsidR="00381D4A" w:rsidRPr="00E264D6" w:rsidRDefault="00381D4A" w:rsidP="00381D4A">
      <w:pPr>
        <w:pStyle w:val="ListParagraph"/>
        <w:numPr>
          <w:ilvl w:val="0"/>
          <w:numId w:val="14"/>
        </w:numPr>
        <w:jc w:val="left"/>
        <w:rPr>
          <w:rFonts w:ascii="Arial" w:hAnsi="Arial" w:cs="Arial"/>
          <w:sz w:val="24"/>
          <w:szCs w:val="22"/>
          <w:lang w:eastAsia="x-none"/>
        </w:rPr>
      </w:pPr>
      <w:r>
        <w:rPr>
          <w:rFonts w:ascii="Arial" w:hAnsi="Arial" w:cs="Arial"/>
          <w:b/>
          <w:bCs/>
          <w:sz w:val="24"/>
          <w:szCs w:val="22"/>
          <w:lang w:eastAsia="x-none"/>
        </w:rPr>
        <w:t>Resources and expertise.</w:t>
      </w:r>
    </w:p>
    <w:p w14:paraId="17123F0D" w14:textId="3FC734E8" w:rsidR="00381D4A" w:rsidRPr="00381D4A" w:rsidRDefault="00381D4A" w:rsidP="00381D4A">
      <w:pPr>
        <w:pStyle w:val="ListParagraph"/>
        <w:ind w:left="360"/>
        <w:jc w:val="left"/>
        <w:rPr>
          <w:rFonts w:ascii="Arial" w:hAnsi="Arial" w:cs="Arial"/>
          <w:sz w:val="24"/>
          <w:szCs w:val="22"/>
          <w:lang w:eastAsia="x-none"/>
        </w:rPr>
      </w:pPr>
      <w:r>
        <w:rPr>
          <w:rFonts w:ascii="Arial" w:hAnsi="Arial" w:cs="Arial"/>
          <w:sz w:val="24"/>
          <w:szCs w:val="22"/>
          <w:lang w:eastAsia="x-none"/>
        </w:rPr>
        <w:t xml:space="preserve">Describe the material, equipment, facility, and personnel resources and expertise available, or the ability to obtain them, </w:t>
      </w:r>
      <w:proofErr w:type="gramStart"/>
      <w:r>
        <w:rPr>
          <w:rFonts w:ascii="Arial" w:hAnsi="Arial" w:cs="Arial"/>
          <w:sz w:val="24"/>
          <w:szCs w:val="22"/>
          <w:lang w:eastAsia="x-none"/>
        </w:rPr>
        <w:t>in order to</w:t>
      </w:r>
      <w:proofErr w:type="gramEnd"/>
      <w:r>
        <w:rPr>
          <w:rFonts w:ascii="Arial" w:hAnsi="Arial" w:cs="Arial"/>
          <w:sz w:val="24"/>
          <w:szCs w:val="22"/>
          <w:lang w:eastAsia="x-none"/>
        </w:rPr>
        <w:t xml:space="preserve"> meet contract requirements.</w:t>
      </w:r>
    </w:p>
    <w:p w14:paraId="364DCF38" w14:textId="77777777" w:rsidR="00915E3A" w:rsidRDefault="00915E3A" w:rsidP="00915E3A">
      <w:pPr>
        <w:pStyle w:val="ListParagraph"/>
        <w:ind w:left="360"/>
        <w:jc w:val="left"/>
        <w:rPr>
          <w:rFonts w:ascii="Arial" w:hAnsi="Arial" w:cs="Arial"/>
          <w:sz w:val="24"/>
          <w:szCs w:val="22"/>
          <w:lang w:eastAsia="x-none"/>
        </w:rPr>
      </w:pPr>
    </w:p>
    <w:p w14:paraId="79D49C0C" w14:textId="77777777" w:rsidR="00A606B8" w:rsidRPr="00A61849" w:rsidRDefault="00A606B8" w:rsidP="00915E3A">
      <w:pPr>
        <w:pStyle w:val="ListParagraph"/>
        <w:ind w:left="360"/>
        <w:jc w:val="left"/>
        <w:rPr>
          <w:rFonts w:ascii="Arial" w:hAnsi="Arial" w:cs="Arial"/>
          <w:sz w:val="24"/>
          <w:szCs w:val="22"/>
          <w:lang w:eastAsia="x-none"/>
        </w:rPr>
      </w:pPr>
    </w:p>
    <w:p w14:paraId="67D53560" w14:textId="77777777" w:rsidR="00915E3A" w:rsidRPr="00A61849" w:rsidRDefault="00915E3A" w:rsidP="00915E3A">
      <w:pPr>
        <w:pStyle w:val="ListParagraph"/>
        <w:numPr>
          <w:ilvl w:val="0"/>
          <w:numId w:val="14"/>
        </w:numPr>
        <w:jc w:val="left"/>
        <w:rPr>
          <w:rFonts w:ascii="Arial" w:hAnsi="Arial" w:cs="Arial"/>
          <w:sz w:val="24"/>
          <w:szCs w:val="22"/>
          <w:lang w:eastAsia="x-none"/>
        </w:rPr>
      </w:pPr>
      <w:r w:rsidRPr="00A61849">
        <w:rPr>
          <w:rFonts w:ascii="Arial" w:hAnsi="Arial" w:cs="Arial"/>
          <w:b/>
          <w:bCs/>
          <w:sz w:val="24"/>
          <w:szCs w:val="22"/>
          <w:lang w:eastAsia="x-none"/>
        </w:rPr>
        <w:t>Approach to project management.</w:t>
      </w:r>
    </w:p>
    <w:p w14:paraId="1ECD2B0B" w14:textId="76BDE3E9" w:rsidR="00915E3A" w:rsidRPr="00A61849" w:rsidRDefault="00915E3A" w:rsidP="00915E3A">
      <w:pPr>
        <w:pStyle w:val="ListParagraph"/>
        <w:ind w:left="360"/>
        <w:jc w:val="left"/>
        <w:rPr>
          <w:rFonts w:ascii="Arial" w:hAnsi="Arial" w:cs="Arial"/>
          <w:sz w:val="24"/>
          <w:szCs w:val="22"/>
          <w:lang w:eastAsia="x-none"/>
        </w:rPr>
      </w:pPr>
      <w:r w:rsidRPr="00A61849">
        <w:rPr>
          <w:rFonts w:ascii="Arial" w:hAnsi="Arial" w:cs="Arial"/>
          <w:sz w:val="24"/>
          <w:szCs w:val="22"/>
          <w:lang w:eastAsia="x-none"/>
        </w:rPr>
        <w:t>Outline your project management methodology, including how projects are planned, monitored, and reported. Highlight the tools and practices used to ensure successful project management.</w:t>
      </w:r>
    </w:p>
    <w:p w14:paraId="514F4B14" w14:textId="77777777" w:rsidR="00915E3A" w:rsidRDefault="00915E3A" w:rsidP="00A606B8">
      <w:pPr>
        <w:autoSpaceDE w:val="0"/>
        <w:autoSpaceDN w:val="0"/>
        <w:adjustRightInd w:val="0"/>
        <w:contextualSpacing/>
        <w:jc w:val="left"/>
        <w:rPr>
          <w:rFonts w:ascii="Arial" w:hAnsi="Arial" w:cs="Arial"/>
          <w:szCs w:val="22"/>
        </w:rPr>
      </w:pPr>
    </w:p>
    <w:p w14:paraId="20F9CB45" w14:textId="77777777" w:rsidR="00A606B8" w:rsidRPr="00A606B8" w:rsidRDefault="00A606B8" w:rsidP="00A606B8">
      <w:pPr>
        <w:autoSpaceDE w:val="0"/>
        <w:autoSpaceDN w:val="0"/>
        <w:adjustRightInd w:val="0"/>
        <w:contextualSpacing/>
        <w:jc w:val="left"/>
        <w:rPr>
          <w:rFonts w:ascii="Arial" w:hAnsi="Arial" w:cs="Arial"/>
          <w:szCs w:val="22"/>
        </w:rPr>
      </w:pPr>
    </w:p>
    <w:p w14:paraId="6A001541" w14:textId="77777777" w:rsidR="00915E3A" w:rsidRPr="00A61849" w:rsidRDefault="00915E3A" w:rsidP="00915E3A">
      <w:pPr>
        <w:pStyle w:val="ListParagraph"/>
        <w:numPr>
          <w:ilvl w:val="0"/>
          <w:numId w:val="14"/>
        </w:numPr>
        <w:jc w:val="left"/>
        <w:rPr>
          <w:rFonts w:ascii="Arial" w:hAnsi="Arial" w:cs="Arial"/>
          <w:sz w:val="24"/>
          <w:szCs w:val="22"/>
          <w:lang w:eastAsia="x-none"/>
        </w:rPr>
      </w:pPr>
      <w:r w:rsidRPr="00A61849">
        <w:rPr>
          <w:rFonts w:ascii="Arial" w:hAnsi="Arial" w:cs="Arial"/>
          <w:b/>
          <w:bCs/>
          <w:sz w:val="24"/>
          <w:szCs w:val="22"/>
          <w:lang w:eastAsia="x-none"/>
        </w:rPr>
        <w:t>Project delivery and budget.</w:t>
      </w:r>
    </w:p>
    <w:p w14:paraId="203C5A66" w14:textId="77777777" w:rsidR="00915E3A" w:rsidRPr="00A61849" w:rsidRDefault="00915E3A" w:rsidP="00915E3A">
      <w:pPr>
        <w:pStyle w:val="ListParagraph"/>
        <w:ind w:left="360"/>
        <w:jc w:val="left"/>
        <w:rPr>
          <w:rFonts w:ascii="Arial" w:hAnsi="Arial" w:cs="Arial"/>
          <w:sz w:val="24"/>
          <w:szCs w:val="22"/>
          <w:lang w:eastAsia="x-none"/>
        </w:rPr>
      </w:pPr>
      <w:r w:rsidRPr="00A61849">
        <w:rPr>
          <w:rFonts w:ascii="Arial" w:hAnsi="Arial" w:cs="Arial"/>
          <w:sz w:val="24"/>
          <w:szCs w:val="22"/>
          <w:lang w:eastAsia="x-none"/>
        </w:rPr>
        <w:t xml:space="preserve">Provide statistics or percentages that reflect your track record for completing projects on time and within budget. Include measures and practices established to manage timelines and costs effectively. </w:t>
      </w:r>
    </w:p>
    <w:p w14:paraId="2AFB8A08" w14:textId="77777777" w:rsidR="00C21DCF" w:rsidRDefault="00C21DCF" w:rsidP="00915E3A">
      <w:pPr>
        <w:autoSpaceDE w:val="0"/>
        <w:autoSpaceDN w:val="0"/>
        <w:adjustRightInd w:val="0"/>
        <w:contextualSpacing/>
        <w:jc w:val="left"/>
        <w:rPr>
          <w:rFonts w:ascii="Arial" w:hAnsi="Arial" w:cs="Arial"/>
          <w:szCs w:val="22"/>
        </w:rPr>
      </w:pPr>
    </w:p>
    <w:p w14:paraId="3BAC771D" w14:textId="77777777" w:rsidR="001550AF" w:rsidRDefault="001550AF" w:rsidP="00915E3A">
      <w:pPr>
        <w:autoSpaceDE w:val="0"/>
        <w:autoSpaceDN w:val="0"/>
        <w:adjustRightInd w:val="0"/>
        <w:contextualSpacing/>
        <w:jc w:val="left"/>
        <w:rPr>
          <w:rFonts w:ascii="Arial" w:hAnsi="Arial" w:cs="Arial"/>
          <w:szCs w:val="22"/>
        </w:rPr>
      </w:pPr>
    </w:p>
    <w:p w14:paraId="73B49EE5" w14:textId="77777777" w:rsidR="00012461" w:rsidRDefault="00012461" w:rsidP="00915E3A">
      <w:pPr>
        <w:autoSpaceDE w:val="0"/>
        <w:autoSpaceDN w:val="0"/>
        <w:adjustRightInd w:val="0"/>
        <w:contextualSpacing/>
        <w:jc w:val="left"/>
        <w:rPr>
          <w:rFonts w:ascii="Arial" w:hAnsi="Arial" w:cs="Arial"/>
          <w:szCs w:val="22"/>
        </w:rPr>
      </w:pPr>
    </w:p>
    <w:p w14:paraId="00D1D603" w14:textId="77777777" w:rsidR="00012461" w:rsidRDefault="00012461" w:rsidP="00915E3A">
      <w:pPr>
        <w:autoSpaceDE w:val="0"/>
        <w:autoSpaceDN w:val="0"/>
        <w:adjustRightInd w:val="0"/>
        <w:contextualSpacing/>
        <w:jc w:val="left"/>
        <w:rPr>
          <w:rFonts w:ascii="Arial" w:hAnsi="Arial" w:cs="Arial"/>
          <w:szCs w:val="22"/>
        </w:rPr>
      </w:pPr>
    </w:p>
    <w:p w14:paraId="1CE1D9A0" w14:textId="77777777" w:rsidR="00012461" w:rsidRPr="00E76E14" w:rsidRDefault="00012461" w:rsidP="00915E3A">
      <w:pPr>
        <w:autoSpaceDE w:val="0"/>
        <w:autoSpaceDN w:val="0"/>
        <w:adjustRightInd w:val="0"/>
        <w:contextualSpacing/>
        <w:jc w:val="left"/>
        <w:rPr>
          <w:rFonts w:ascii="Arial" w:hAnsi="Arial" w:cs="Arial"/>
          <w:szCs w:val="22"/>
        </w:rPr>
      </w:pPr>
    </w:p>
    <w:p w14:paraId="5608A5AC" w14:textId="41E6C645" w:rsidR="00261706" w:rsidRPr="00E76E14" w:rsidRDefault="00FE1570" w:rsidP="001B3507">
      <w:pPr>
        <w:pStyle w:val="ListParagraph"/>
        <w:numPr>
          <w:ilvl w:val="0"/>
          <w:numId w:val="14"/>
        </w:numPr>
        <w:autoSpaceDE w:val="0"/>
        <w:autoSpaceDN w:val="0"/>
        <w:adjustRightInd w:val="0"/>
        <w:contextualSpacing/>
        <w:jc w:val="left"/>
        <w:rPr>
          <w:rFonts w:ascii="Arial" w:hAnsi="Arial" w:cs="Arial"/>
          <w:sz w:val="24"/>
          <w:szCs w:val="24"/>
        </w:rPr>
      </w:pPr>
      <w:r w:rsidRPr="00E76E14">
        <w:rPr>
          <w:rFonts w:ascii="Arial" w:hAnsi="Arial" w:cs="Arial"/>
          <w:b/>
          <w:bCs/>
          <w:sz w:val="24"/>
          <w:szCs w:val="24"/>
        </w:rPr>
        <w:lastRenderedPageBreak/>
        <w:t>W</w:t>
      </w:r>
      <w:r w:rsidR="001C5C47" w:rsidRPr="00E76E14">
        <w:rPr>
          <w:rFonts w:ascii="Arial" w:hAnsi="Arial" w:cs="Arial"/>
          <w:b/>
          <w:bCs/>
          <w:sz w:val="24"/>
          <w:szCs w:val="24"/>
        </w:rPr>
        <w:t xml:space="preserve">hat </w:t>
      </w:r>
      <w:r w:rsidR="00CA123A" w:rsidRPr="00E76E14">
        <w:rPr>
          <w:rFonts w:ascii="Arial" w:hAnsi="Arial" w:cs="Arial"/>
          <w:b/>
          <w:bCs/>
          <w:sz w:val="24"/>
          <w:szCs w:val="24"/>
        </w:rPr>
        <w:t>s</w:t>
      </w:r>
      <w:r w:rsidR="001C5C47" w:rsidRPr="00E76E14">
        <w:rPr>
          <w:rFonts w:ascii="Arial" w:hAnsi="Arial" w:cs="Arial"/>
          <w:b/>
          <w:bCs/>
          <w:sz w:val="24"/>
          <w:szCs w:val="24"/>
        </w:rPr>
        <w:t xml:space="preserve">tate departments and county agencies of the State of </w:t>
      </w:r>
      <w:r w:rsidR="00737DB7">
        <w:rPr>
          <w:rFonts w:ascii="Arial" w:hAnsi="Arial" w:cs="Arial"/>
          <w:b/>
          <w:bCs/>
          <w:sz w:val="24"/>
          <w:szCs w:val="24"/>
        </w:rPr>
        <w:t xml:space="preserve">Hawai‘i </w:t>
      </w:r>
      <w:r w:rsidR="001C5C47" w:rsidRPr="00E76E14">
        <w:rPr>
          <w:rFonts w:ascii="Arial" w:hAnsi="Arial" w:cs="Arial"/>
          <w:b/>
          <w:bCs/>
          <w:sz w:val="24"/>
          <w:szCs w:val="24"/>
        </w:rPr>
        <w:t>have you performed work</w:t>
      </w:r>
      <w:r w:rsidR="00737DB7">
        <w:rPr>
          <w:rFonts w:ascii="Arial" w:hAnsi="Arial" w:cs="Arial"/>
          <w:b/>
          <w:bCs/>
          <w:sz w:val="24"/>
          <w:szCs w:val="24"/>
        </w:rPr>
        <w:t xml:space="preserve"> for</w:t>
      </w:r>
      <w:r w:rsidR="001C5C47" w:rsidRPr="00E76E14">
        <w:rPr>
          <w:rFonts w:ascii="Arial" w:hAnsi="Arial" w:cs="Arial"/>
          <w:b/>
          <w:bCs/>
          <w:sz w:val="24"/>
          <w:szCs w:val="24"/>
        </w:rPr>
        <w:t>?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1814"/>
        <w:gridCol w:w="1817"/>
        <w:gridCol w:w="1773"/>
        <w:gridCol w:w="1786"/>
        <w:gridCol w:w="1800"/>
      </w:tblGrid>
      <w:tr w:rsidR="00A61849" w:rsidRPr="00A61849" w14:paraId="08DF9FCB" w14:textId="77777777" w:rsidTr="00114975">
        <w:tc>
          <w:tcPr>
            <w:tcW w:w="1870" w:type="dxa"/>
            <w:shd w:val="clear" w:color="auto" w:fill="DDDDDD"/>
          </w:tcPr>
          <w:p w14:paraId="0D1A090B" w14:textId="72F1288D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  <w:r w:rsidRPr="00A61849">
              <w:rPr>
                <w:rFonts w:ascii="Arial" w:hAnsi="Arial" w:cs="Arial"/>
                <w:sz w:val="20"/>
                <w:szCs w:val="20"/>
              </w:rPr>
              <w:t>Name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of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Project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(owner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and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contact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information)</w:t>
            </w:r>
          </w:p>
        </w:tc>
        <w:tc>
          <w:tcPr>
            <w:tcW w:w="1870" w:type="dxa"/>
            <w:shd w:val="clear" w:color="auto" w:fill="DDDDDD"/>
          </w:tcPr>
          <w:p w14:paraId="5FF52B05" w14:textId="165DD1D0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  <w:r w:rsidRPr="00A61849">
              <w:rPr>
                <w:rFonts w:ascii="Arial" w:hAnsi="Arial" w:cs="Arial"/>
                <w:sz w:val="20"/>
                <w:szCs w:val="20"/>
              </w:rPr>
              <w:t>Project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Description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3AD9A404" w14:textId="7144ADA5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  <w:r w:rsidRPr="00A61849">
              <w:rPr>
                <w:rFonts w:ascii="Arial" w:hAnsi="Arial" w:cs="Arial"/>
                <w:sz w:val="20"/>
                <w:szCs w:val="20"/>
              </w:rPr>
              <w:t>(Note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for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which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Projects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your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organization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was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the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prime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Contractor)</w:t>
            </w:r>
          </w:p>
        </w:tc>
        <w:tc>
          <w:tcPr>
            <w:tcW w:w="1870" w:type="dxa"/>
            <w:shd w:val="clear" w:color="auto" w:fill="DDDDDD"/>
          </w:tcPr>
          <w:p w14:paraId="4A76100F" w14:textId="599F5D7F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  <w:r w:rsidRPr="00A61849">
              <w:rPr>
                <w:rFonts w:ascii="Arial" w:hAnsi="Arial" w:cs="Arial"/>
                <w:sz w:val="20"/>
                <w:szCs w:val="20"/>
              </w:rPr>
              <w:t>Project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Period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(dates)</w:t>
            </w:r>
          </w:p>
        </w:tc>
        <w:tc>
          <w:tcPr>
            <w:tcW w:w="1870" w:type="dxa"/>
            <w:shd w:val="clear" w:color="auto" w:fill="DDDDDD"/>
          </w:tcPr>
          <w:p w14:paraId="2E52EACA" w14:textId="1BFB733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  <w:r w:rsidRPr="00A61849">
              <w:rPr>
                <w:rFonts w:ascii="Arial" w:hAnsi="Arial" w:cs="Arial"/>
                <w:sz w:val="20"/>
                <w:szCs w:val="20"/>
              </w:rPr>
              <w:t>Contract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Amount</w:t>
            </w:r>
          </w:p>
        </w:tc>
        <w:tc>
          <w:tcPr>
            <w:tcW w:w="1870" w:type="dxa"/>
            <w:shd w:val="clear" w:color="auto" w:fill="DDDDDD"/>
          </w:tcPr>
          <w:p w14:paraId="3E060AF8" w14:textId="71EFC0CD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  <w:r w:rsidRPr="00A61849">
              <w:rPr>
                <w:rFonts w:ascii="Arial" w:hAnsi="Arial" w:cs="Arial"/>
                <w:sz w:val="20"/>
                <w:szCs w:val="20"/>
              </w:rPr>
              <w:t>Were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project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objectives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met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within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budget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and</w:t>
            </w:r>
            <w:r w:rsidR="00C9569A" w:rsidRPr="00A618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61849">
              <w:rPr>
                <w:rFonts w:ascii="Arial" w:hAnsi="Arial" w:cs="Arial"/>
                <w:sz w:val="20"/>
                <w:szCs w:val="20"/>
              </w:rPr>
              <w:t>schedule?</w:t>
            </w:r>
          </w:p>
        </w:tc>
      </w:tr>
      <w:tr w:rsidR="00A61849" w:rsidRPr="00A61849" w14:paraId="7D01DFEB" w14:textId="77777777" w:rsidTr="00261706">
        <w:tc>
          <w:tcPr>
            <w:tcW w:w="1870" w:type="dxa"/>
          </w:tcPr>
          <w:p w14:paraId="0601DE1B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0" w:type="dxa"/>
          </w:tcPr>
          <w:p w14:paraId="10B25D7F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0" w:type="dxa"/>
          </w:tcPr>
          <w:p w14:paraId="25B980A5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0" w:type="dxa"/>
          </w:tcPr>
          <w:p w14:paraId="5888F38F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0" w:type="dxa"/>
          </w:tcPr>
          <w:p w14:paraId="18F4A8F1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61849" w:rsidRPr="00A61849" w14:paraId="7EB0A6E0" w14:textId="77777777" w:rsidTr="00261706">
        <w:tc>
          <w:tcPr>
            <w:tcW w:w="1870" w:type="dxa"/>
          </w:tcPr>
          <w:p w14:paraId="4BF82751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0" w:type="dxa"/>
          </w:tcPr>
          <w:p w14:paraId="0A092C77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0" w:type="dxa"/>
          </w:tcPr>
          <w:p w14:paraId="1CFB8323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0" w:type="dxa"/>
          </w:tcPr>
          <w:p w14:paraId="77E28823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0" w:type="dxa"/>
          </w:tcPr>
          <w:p w14:paraId="488DB048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61849" w:rsidRPr="00A61849" w14:paraId="507D61AE" w14:textId="77777777" w:rsidTr="00261706">
        <w:tc>
          <w:tcPr>
            <w:tcW w:w="1870" w:type="dxa"/>
          </w:tcPr>
          <w:p w14:paraId="59FECEB8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0" w:type="dxa"/>
          </w:tcPr>
          <w:p w14:paraId="1F4D3FB0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0" w:type="dxa"/>
          </w:tcPr>
          <w:p w14:paraId="71910A6B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0" w:type="dxa"/>
          </w:tcPr>
          <w:p w14:paraId="64498FA6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0" w:type="dxa"/>
          </w:tcPr>
          <w:p w14:paraId="7518B8FB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61849" w:rsidRPr="00A61849" w14:paraId="6C2FE670" w14:textId="77777777" w:rsidTr="00261706">
        <w:tc>
          <w:tcPr>
            <w:tcW w:w="1870" w:type="dxa"/>
          </w:tcPr>
          <w:p w14:paraId="75192AA5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0" w:type="dxa"/>
          </w:tcPr>
          <w:p w14:paraId="6186055C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0" w:type="dxa"/>
          </w:tcPr>
          <w:p w14:paraId="6D88795B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0" w:type="dxa"/>
          </w:tcPr>
          <w:p w14:paraId="27A47738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0" w:type="dxa"/>
          </w:tcPr>
          <w:p w14:paraId="6B7E6D31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61849" w:rsidRPr="00A61849" w14:paraId="7ED6E8BE" w14:textId="77777777" w:rsidTr="00261706">
        <w:tc>
          <w:tcPr>
            <w:tcW w:w="1870" w:type="dxa"/>
          </w:tcPr>
          <w:p w14:paraId="04A8376D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0" w:type="dxa"/>
          </w:tcPr>
          <w:p w14:paraId="4462F0E4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0" w:type="dxa"/>
          </w:tcPr>
          <w:p w14:paraId="22C03FAF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0" w:type="dxa"/>
          </w:tcPr>
          <w:p w14:paraId="4457E2C8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0" w:type="dxa"/>
          </w:tcPr>
          <w:p w14:paraId="7AA3F40F" w14:textId="77777777" w:rsidR="00261706" w:rsidRPr="00A61849" w:rsidRDefault="00261706" w:rsidP="00261706">
            <w:pPr>
              <w:pStyle w:val="ListParagraph"/>
              <w:autoSpaceDE w:val="0"/>
              <w:autoSpaceDN w:val="0"/>
              <w:adjustRightInd w:val="0"/>
              <w:ind w:left="0"/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7BDB64E" w14:textId="47BA6D69" w:rsidR="00A57078" w:rsidRPr="00A61849" w:rsidRDefault="00A57078" w:rsidP="00A57078">
      <w:pPr>
        <w:autoSpaceDE w:val="0"/>
        <w:autoSpaceDN w:val="0"/>
        <w:adjustRightInd w:val="0"/>
        <w:contextualSpacing/>
        <w:jc w:val="left"/>
        <w:rPr>
          <w:rFonts w:ascii="Arial" w:hAnsi="Arial" w:cs="Arial"/>
          <w:sz w:val="24"/>
          <w:szCs w:val="24"/>
        </w:rPr>
      </w:pPr>
    </w:p>
    <w:p w14:paraId="5B8B57BD" w14:textId="77777777" w:rsidR="00BF68E2" w:rsidRPr="00A61849" w:rsidRDefault="00BF68E2" w:rsidP="00A57078">
      <w:pPr>
        <w:autoSpaceDE w:val="0"/>
        <w:autoSpaceDN w:val="0"/>
        <w:adjustRightInd w:val="0"/>
        <w:contextualSpacing/>
        <w:jc w:val="left"/>
        <w:rPr>
          <w:rFonts w:ascii="Arial" w:hAnsi="Arial" w:cs="Arial"/>
          <w:sz w:val="24"/>
          <w:szCs w:val="24"/>
        </w:rPr>
      </w:pPr>
    </w:p>
    <w:p w14:paraId="445CF892" w14:textId="2F6CEBCD" w:rsidR="00402514" w:rsidRPr="00A61849" w:rsidRDefault="00A57078" w:rsidP="00402514">
      <w:pPr>
        <w:pStyle w:val="ListParagraph"/>
        <w:numPr>
          <w:ilvl w:val="0"/>
          <w:numId w:val="14"/>
        </w:numPr>
        <w:autoSpaceDE w:val="0"/>
        <w:autoSpaceDN w:val="0"/>
        <w:adjustRightInd w:val="0"/>
        <w:contextualSpacing/>
        <w:jc w:val="left"/>
        <w:rPr>
          <w:rFonts w:ascii="Arial" w:hAnsi="Arial" w:cs="Arial"/>
          <w:sz w:val="24"/>
          <w:szCs w:val="24"/>
        </w:rPr>
      </w:pPr>
      <w:r w:rsidRPr="00A61849">
        <w:rPr>
          <w:rFonts w:ascii="Arial" w:hAnsi="Arial" w:cs="Arial"/>
          <w:b/>
          <w:bCs/>
          <w:sz w:val="24"/>
          <w:szCs w:val="24"/>
        </w:rPr>
        <w:t>Has</w:t>
      </w:r>
      <w:r w:rsidR="00C9569A" w:rsidRPr="00A61849">
        <w:rPr>
          <w:rFonts w:ascii="Arial" w:hAnsi="Arial" w:cs="Arial"/>
          <w:b/>
          <w:bCs/>
          <w:sz w:val="24"/>
          <w:szCs w:val="24"/>
        </w:rPr>
        <w:t xml:space="preserve"> </w:t>
      </w:r>
      <w:r w:rsidR="00B753DC" w:rsidRPr="00A61849">
        <w:rPr>
          <w:rFonts w:ascii="Arial" w:hAnsi="Arial" w:cs="Arial"/>
          <w:b/>
          <w:bCs/>
          <w:sz w:val="24"/>
          <w:szCs w:val="24"/>
        </w:rPr>
        <w:t xml:space="preserve">your </w:t>
      </w:r>
      <w:r w:rsidRPr="00A61849">
        <w:rPr>
          <w:rFonts w:ascii="Arial" w:hAnsi="Arial" w:cs="Arial"/>
          <w:b/>
          <w:bCs/>
          <w:sz w:val="24"/>
          <w:szCs w:val="24"/>
        </w:rPr>
        <w:t>organization</w:t>
      </w:r>
      <w:r w:rsidR="00FA11FF" w:rsidRPr="00A61849">
        <w:rPr>
          <w:rFonts w:ascii="Arial" w:hAnsi="Arial" w:cs="Arial"/>
          <w:b/>
          <w:bCs/>
          <w:sz w:val="24"/>
          <w:szCs w:val="24"/>
        </w:rPr>
        <w:t xml:space="preserve"> ever</w:t>
      </w:r>
      <w:r w:rsidR="00C9569A" w:rsidRPr="00A61849">
        <w:rPr>
          <w:rFonts w:ascii="Arial" w:hAnsi="Arial" w:cs="Arial"/>
          <w:b/>
          <w:bCs/>
          <w:sz w:val="24"/>
          <w:szCs w:val="24"/>
        </w:rPr>
        <w:t xml:space="preserve"> </w:t>
      </w:r>
      <w:r w:rsidRPr="00A61849">
        <w:rPr>
          <w:rFonts w:ascii="Arial" w:hAnsi="Arial" w:cs="Arial"/>
          <w:b/>
          <w:bCs/>
          <w:sz w:val="24"/>
          <w:szCs w:val="24"/>
        </w:rPr>
        <w:t>failed</w:t>
      </w:r>
      <w:r w:rsidR="00C9569A" w:rsidRPr="00A61849">
        <w:rPr>
          <w:rFonts w:ascii="Arial" w:hAnsi="Arial" w:cs="Arial"/>
          <w:b/>
          <w:bCs/>
          <w:sz w:val="24"/>
          <w:szCs w:val="24"/>
        </w:rPr>
        <w:t xml:space="preserve"> </w:t>
      </w:r>
      <w:r w:rsidR="003F1775" w:rsidRPr="00A61849">
        <w:rPr>
          <w:rFonts w:ascii="Arial" w:hAnsi="Arial" w:cs="Arial"/>
          <w:b/>
          <w:bCs/>
          <w:sz w:val="24"/>
          <w:szCs w:val="24"/>
        </w:rPr>
        <w:t>to complete any work awarded to you</w:t>
      </w:r>
      <w:r w:rsidRPr="00A61849">
        <w:rPr>
          <w:rFonts w:ascii="Arial" w:hAnsi="Arial" w:cs="Arial"/>
          <w:b/>
          <w:bCs/>
          <w:sz w:val="24"/>
          <w:szCs w:val="24"/>
        </w:rPr>
        <w:t>?</w:t>
      </w:r>
      <w:r w:rsidR="00291E9D" w:rsidRPr="00A61849">
        <w:rPr>
          <w:rFonts w:ascii="Arial" w:hAnsi="Arial" w:cs="Arial"/>
          <w:sz w:val="24"/>
          <w:szCs w:val="24"/>
        </w:rPr>
        <w:t xml:space="preserve"> </w:t>
      </w:r>
      <w:r w:rsidR="00F2381E" w:rsidRPr="00A61849">
        <w:rPr>
          <w:rFonts w:ascii="Arial" w:hAnsi="Arial" w:cs="Arial"/>
          <w:sz w:val="24"/>
          <w:szCs w:val="24"/>
        </w:rPr>
        <w:br/>
      </w:r>
      <w:r w:rsidR="00327768" w:rsidRPr="00A61849">
        <w:rPr>
          <w:rFonts w:ascii="Arial" w:hAnsi="Arial" w:cs="Arial"/>
          <w:iCs/>
          <w:sz w:val="24"/>
          <w:szCs w:val="24"/>
        </w:rPr>
        <w:t>If yes</w:t>
      </w:r>
      <w:r w:rsidR="00F2381E" w:rsidRPr="00A61849">
        <w:rPr>
          <w:rFonts w:ascii="Arial" w:hAnsi="Arial" w:cs="Arial"/>
          <w:sz w:val="24"/>
          <w:szCs w:val="24"/>
        </w:rPr>
        <w:t>, provide a brief description, including when and where it took place and why work was not completed.</w:t>
      </w:r>
    </w:p>
    <w:p w14:paraId="78EBB779" w14:textId="77777777" w:rsidR="00402514" w:rsidRDefault="00402514" w:rsidP="00402514">
      <w:pPr>
        <w:pStyle w:val="ListParagraph"/>
        <w:autoSpaceDE w:val="0"/>
        <w:autoSpaceDN w:val="0"/>
        <w:adjustRightInd w:val="0"/>
        <w:ind w:left="360"/>
        <w:contextualSpacing/>
        <w:jc w:val="left"/>
        <w:rPr>
          <w:rFonts w:ascii="Arial" w:hAnsi="Arial" w:cs="Arial"/>
          <w:b/>
          <w:bCs/>
          <w:color w:val="000000" w:themeColor="text1"/>
          <w:sz w:val="24"/>
          <w:szCs w:val="24"/>
        </w:rPr>
      </w:pPr>
    </w:p>
    <w:sectPr w:rsidR="00402514" w:rsidSect="00C53B2A">
      <w:headerReference w:type="default" r:id="rId11"/>
      <w:pgSz w:w="12240" w:h="15840" w:code="1"/>
      <w:pgMar w:top="1440" w:right="1440" w:bottom="12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4B13A6" w14:textId="77777777" w:rsidR="00C53B2A" w:rsidRDefault="00C53B2A">
      <w:r>
        <w:separator/>
      </w:r>
    </w:p>
  </w:endnote>
  <w:endnote w:type="continuationSeparator" w:id="0">
    <w:p w14:paraId="04BE4F43" w14:textId="77777777" w:rsidR="00C53B2A" w:rsidRDefault="00C53B2A">
      <w:r>
        <w:continuationSeparator/>
      </w:r>
    </w:p>
  </w:endnote>
  <w:endnote w:type="continuationNotice" w:id="1">
    <w:p w14:paraId="7CFF764F" w14:textId="77777777" w:rsidR="00C53B2A" w:rsidRDefault="00C53B2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F5EA23" w14:textId="77777777" w:rsidR="00C53B2A" w:rsidRDefault="00C53B2A">
      <w:r>
        <w:separator/>
      </w:r>
    </w:p>
  </w:footnote>
  <w:footnote w:type="continuationSeparator" w:id="0">
    <w:p w14:paraId="64D9175C" w14:textId="77777777" w:rsidR="00C53B2A" w:rsidRDefault="00C53B2A">
      <w:r>
        <w:continuationSeparator/>
      </w:r>
    </w:p>
  </w:footnote>
  <w:footnote w:type="continuationNotice" w:id="1">
    <w:p w14:paraId="096EF375" w14:textId="77777777" w:rsidR="00C53B2A" w:rsidRDefault="00C53B2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DA694C" w14:textId="430F21DC" w:rsidR="00F417A3" w:rsidRPr="00ED7F3F" w:rsidRDefault="00B5635C" w:rsidP="00E93C12">
    <w:pPr>
      <w:pStyle w:val="Header"/>
      <w:tabs>
        <w:tab w:val="clear" w:pos="4320"/>
        <w:tab w:val="clear" w:pos="8640"/>
      </w:tabs>
      <w:jc w:val="right"/>
      <w:rPr>
        <w:rFonts w:ascii="Arial" w:hAnsi="Arial" w:cs="Arial"/>
        <w:b/>
        <w:bCs/>
      </w:rPr>
    </w:pPr>
    <w:r w:rsidRPr="00ED7F3F">
      <w:rPr>
        <w:rFonts w:ascii="Arial" w:hAnsi="Arial" w:cs="Arial"/>
        <w:b/>
        <w:bCs/>
      </w:rPr>
      <w:t>ATTACHMENT 2</w: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FD2E98DC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hybridMultilevel"/>
    <w:tmpl w:val="AA286662"/>
    <w:lvl w:ilvl="0" w:tplc="F3F823FA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  <w:lvl w:ilvl="1" w:tplc="8CE6C0D8">
      <w:numFmt w:val="decimal"/>
      <w:lvlText w:val=""/>
      <w:lvlJc w:val="left"/>
    </w:lvl>
    <w:lvl w:ilvl="2" w:tplc="A34413B0">
      <w:numFmt w:val="decimal"/>
      <w:lvlText w:val=""/>
      <w:lvlJc w:val="left"/>
    </w:lvl>
    <w:lvl w:ilvl="3" w:tplc="90FE091C">
      <w:numFmt w:val="decimal"/>
      <w:lvlText w:val=""/>
      <w:lvlJc w:val="left"/>
    </w:lvl>
    <w:lvl w:ilvl="4" w:tplc="EDB03AC8">
      <w:numFmt w:val="decimal"/>
      <w:lvlText w:val=""/>
      <w:lvlJc w:val="left"/>
    </w:lvl>
    <w:lvl w:ilvl="5" w:tplc="5E8445D2">
      <w:numFmt w:val="decimal"/>
      <w:lvlText w:val=""/>
      <w:lvlJc w:val="left"/>
    </w:lvl>
    <w:lvl w:ilvl="6" w:tplc="0EF4EBCC">
      <w:numFmt w:val="decimal"/>
      <w:lvlText w:val=""/>
      <w:lvlJc w:val="left"/>
    </w:lvl>
    <w:lvl w:ilvl="7" w:tplc="72FEECFC">
      <w:numFmt w:val="decimal"/>
      <w:lvlText w:val=""/>
      <w:lvlJc w:val="left"/>
    </w:lvl>
    <w:lvl w:ilvl="8" w:tplc="09A8F11C">
      <w:numFmt w:val="decimal"/>
      <w:lvlText w:val=""/>
      <w:lvlJc w:val="left"/>
    </w:lvl>
  </w:abstractNum>
  <w:abstractNum w:abstractNumId="2" w15:restartNumberingAfterBreak="0">
    <w:nsid w:val="FFFFFF7E"/>
    <w:multiLevelType w:val="hybridMultilevel"/>
    <w:tmpl w:val="996AEDE2"/>
    <w:lvl w:ilvl="0" w:tplc="B846E2BC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  <w:lvl w:ilvl="1" w:tplc="E7E62940">
      <w:numFmt w:val="decimal"/>
      <w:lvlText w:val=""/>
      <w:lvlJc w:val="left"/>
    </w:lvl>
    <w:lvl w:ilvl="2" w:tplc="DBBE87D2">
      <w:numFmt w:val="decimal"/>
      <w:lvlText w:val=""/>
      <w:lvlJc w:val="left"/>
    </w:lvl>
    <w:lvl w:ilvl="3" w:tplc="10388E9A">
      <w:numFmt w:val="decimal"/>
      <w:lvlText w:val=""/>
      <w:lvlJc w:val="left"/>
    </w:lvl>
    <w:lvl w:ilvl="4" w:tplc="337A284E">
      <w:numFmt w:val="decimal"/>
      <w:lvlText w:val=""/>
      <w:lvlJc w:val="left"/>
    </w:lvl>
    <w:lvl w:ilvl="5" w:tplc="A2262238">
      <w:numFmt w:val="decimal"/>
      <w:lvlText w:val=""/>
      <w:lvlJc w:val="left"/>
    </w:lvl>
    <w:lvl w:ilvl="6" w:tplc="21309740">
      <w:numFmt w:val="decimal"/>
      <w:lvlText w:val=""/>
      <w:lvlJc w:val="left"/>
    </w:lvl>
    <w:lvl w:ilvl="7" w:tplc="F0FC9672">
      <w:numFmt w:val="decimal"/>
      <w:lvlText w:val=""/>
      <w:lvlJc w:val="left"/>
    </w:lvl>
    <w:lvl w:ilvl="8" w:tplc="4342873E">
      <w:numFmt w:val="decimal"/>
      <w:lvlText w:val=""/>
      <w:lvlJc w:val="left"/>
    </w:lvl>
  </w:abstractNum>
  <w:abstractNum w:abstractNumId="3" w15:restartNumberingAfterBreak="0">
    <w:nsid w:val="FFFFFF7F"/>
    <w:multiLevelType w:val="hybridMultilevel"/>
    <w:tmpl w:val="20B88F6A"/>
    <w:lvl w:ilvl="0" w:tplc="2D9885B4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  <w:lvl w:ilvl="1" w:tplc="E05CE932">
      <w:numFmt w:val="decimal"/>
      <w:lvlText w:val=""/>
      <w:lvlJc w:val="left"/>
    </w:lvl>
    <w:lvl w:ilvl="2" w:tplc="A25291E8">
      <w:numFmt w:val="decimal"/>
      <w:lvlText w:val=""/>
      <w:lvlJc w:val="left"/>
    </w:lvl>
    <w:lvl w:ilvl="3" w:tplc="0CB6E754">
      <w:numFmt w:val="decimal"/>
      <w:lvlText w:val=""/>
      <w:lvlJc w:val="left"/>
    </w:lvl>
    <w:lvl w:ilvl="4" w:tplc="03763BC6">
      <w:numFmt w:val="decimal"/>
      <w:lvlText w:val=""/>
      <w:lvlJc w:val="left"/>
    </w:lvl>
    <w:lvl w:ilvl="5" w:tplc="9182CE38">
      <w:numFmt w:val="decimal"/>
      <w:lvlText w:val=""/>
      <w:lvlJc w:val="left"/>
    </w:lvl>
    <w:lvl w:ilvl="6" w:tplc="F0A6D812">
      <w:numFmt w:val="decimal"/>
      <w:lvlText w:val=""/>
      <w:lvlJc w:val="left"/>
    </w:lvl>
    <w:lvl w:ilvl="7" w:tplc="E71CA258">
      <w:numFmt w:val="decimal"/>
      <w:lvlText w:val=""/>
      <w:lvlJc w:val="left"/>
    </w:lvl>
    <w:lvl w:ilvl="8" w:tplc="B35EB0E8">
      <w:numFmt w:val="decimal"/>
      <w:lvlText w:val=""/>
      <w:lvlJc w:val="left"/>
    </w:lvl>
  </w:abstractNum>
  <w:abstractNum w:abstractNumId="4" w15:restartNumberingAfterBreak="0">
    <w:nsid w:val="FFFFFF80"/>
    <w:multiLevelType w:val="singleLevel"/>
    <w:tmpl w:val="DD6E7CD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7CAA0B2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7687E6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49E266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08AF76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44A02E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F24515"/>
    <w:multiLevelType w:val="hybridMultilevel"/>
    <w:tmpl w:val="9BFC83C2"/>
    <w:lvl w:ilvl="0" w:tplc="FFFFFFFF">
      <w:start w:val="1"/>
      <w:numFmt w:val="upperLetter"/>
      <w:lvlText w:val="%1."/>
      <w:lvlJc w:val="left"/>
      <w:pPr>
        <w:ind w:left="2520" w:hanging="360"/>
      </w:pPr>
      <w:rPr>
        <w:b w:val="0"/>
        <w:bCs/>
      </w:rPr>
    </w:lvl>
    <w:lvl w:ilvl="1" w:tplc="FFFFFFFF">
      <w:start w:val="1"/>
      <w:numFmt w:val="lowerLetter"/>
      <w:lvlText w:val="%2."/>
      <w:lvlJc w:val="left"/>
      <w:pPr>
        <w:ind w:left="4230" w:hanging="360"/>
      </w:pPr>
    </w:lvl>
    <w:lvl w:ilvl="2" w:tplc="FFFFFFFF">
      <w:start w:val="1"/>
      <w:numFmt w:val="lowerRoman"/>
      <w:lvlText w:val="%3."/>
      <w:lvlJc w:val="right"/>
      <w:pPr>
        <w:ind w:left="4950" w:hanging="180"/>
      </w:pPr>
    </w:lvl>
    <w:lvl w:ilvl="3" w:tplc="FFFFFFFF">
      <w:start w:val="7"/>
      <w:numFmt w:val="upperLetter"/>
      <w:lvlText w:val="%4)"/>
      <w:lvlJc w:val="left"/>
      <w:pPr>
        <w:ind w:left="5670" w:hanging="360"/>
      </w:pPr>
    </w:lvl>
    <w:lvl w:ilvl="4" w:tplc="FFFFFFFF">
      <w:start w:val="6"/>
      <w:numFmt w:val="decimal"/>
      <w:lvlText w:val="%5"/>
      <w:lvlJc w:val="left"/>
      <w:pPr>
        <w:ind w:left="6390" w:hanging="360"/>
      </w:pPr>
    </w:lvl>
    <w:lvl w:ilvl="5" w:tplc="FFFFFFFF">
      <w:start w:val="3"/>
      <w:numFmt w:val="decimal"/>
      <w:lvlText w:val="%6)"/>
      <w:lvlJc w:val="left"/>
      <w:pPr>
        <w:ind w:left="7290" w:hanging="360"/>
      </w:pPr>
      <w:rPr>
        <w:b/>
      </w:rPr>
    </w:lvl>
    <w:lvl w:ilvl="6" w:tplc="FFFFFFFF">
      <w:start w:val="1"/>
      <w:numFmt w:val="decimal"/>
      <w:lvlText w:val="%7."/>
      <w:lvlJc w:val="left"/>
      <w:pPr>
        <w:ind w:left="7830" w:hanging="360"/>
      </w:pPr>
    </w:lvl>
    <w:lvl w:ilvl="7" w:tplc="FFFFFFFF">
      <w:start w:val="1"/>
      <w:numFmt w:val="lowerLetter"/>
      <w:lvlText w:val="%8."/>
      <w:lvlJc w:val="left"/>
      <w:pPr>
        <w:ind w:left="8550" w:hanging="360"/>
      </w:pPr>
    </w:lvl>
    <w:lvl w:ilvl="8" w:tplc="FFFFFFFF">
      <w:start w:val="1"/>
      <w:numFmt w:val="lowerRoman"/>
      <w:lvlText w:val="%9."/>
      <w:lvlJc w:val="right"/>
      <w:pPr>
        <w:ind w:left="9270" w:hanging="180"/>
      </w:pPr>
    </w:lvl>
  </w:abstractNum>
  <w:abstractNum w:abstractNumId="11" w15:restartNumberingAfterBreak="0">
    <w:nsid w:val="036440C9"/>
    <w:multiLevelType w:val="hybridMultilevel"/>
    <w:tmpl w:val="6AFCB51C"/>
    <w:lvl w:ilvl="0" w:tplc="108AF0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7">
      <w:start w:val="1"/>
      <w:numFmt w:val="lowerLetter"/>
      <w:lvlText w:val="%3)"/>
      <w:lvlJc w:val="left"/>
      <w:pPr>
        <w:ind w:left="2520" w:hanging="180"/>
      </w:pPr>
      <w:rPr>
        <w:rFonts w:hint="default"/>
        <w:b w:val="0"/>
        <w:sz w:val="22"/>
        <w:szCs w:val="22"/>
      </w:r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09A93B04"/>
    <w:multiLevelType w:val="hybridMultilevel"/>
    <w:tmpl w:val="44A6F9EC"/>
    <w:lvl w:ilvl="0" w:tplc="D00287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09FF394D"/>
    <w:multiLevelType w:val="hybridMultilevel"/>
    <w:tmpl w:val="0EBA4464"/>
    <w:lvl w:ilvl="0" w:tplc="14460AEA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4" w15:restartNumberingAfterBreak="0">
    <w:nsid w:val="0FF84094"/>
    <w:multiLevelType w:val="hybridMultilevel"/>
    <w:tmpl w:val="6CC428AC"/>
    <w:lvl w:ilvl="0" w:tplc="04090015">
      <w:start w:val="1"/>
      <w:numFmt w:val="upperLetter"/>
      <w:lvlText w:val="%1."/>
      <w:lvlJc w:val="lef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5" w15:restartNumberingAfterBreak="0">
    <w:nsid w:val="12FD2D20"/>
    <w:multiLevelType w:val="hybridMultilevel"/>
    <w:tmpl w:val="77009CCC"/>
    <w:lvl w:ilvl="0" w:tplc="D952CF5C">
      <w:start w:val="1"/>
      <w:numFmt w:val="lowerLetter"/>
      <w:lvlText w:val="%1)"/>
      <w:lvlJc w:val="left"/>
      <w:pPr>
        <w:ind w:left="28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6" w15:restartNumberingAfterBreak="0">
    <w:nsid w:val="16B136E1"/>
    <w:multiLevelType w:val="hybridMultilevel"/>
    <w:tmpl w:val="101E8C8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9BE4E30"/>
    <w:multiLevelType w:val="hybridMultilevel"/>
    <w:tmpl w:val="F0B04E20"/>
    <w:lvl w:ilvl="0" w:tplc="09CE7982">
      <w:start w:val="3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C7F6C674">
      <w:start w:val="4"/>
      <w:numFmt w:val="upperLetter"/>
      <w:pStyle w:val="Heading9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74A6853A">
      <w:start w:val="1"/>
      <w:numFmt w:val="lowerLetter"/>
      <w:lvlText w:val="%3.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 w15:restartNumberingAfterBreak="0">
    <w:nsid w:val="1D5F0491"/>
    <w:multiLevelType w:val="hybridMultilevel"/>
    <w:tmpl w:val="4224C2E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244C25FF"/>
    <w:multiLevelType w:val="multilevel"/>
    <w:tmpl w:val="8C66B9C8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  <w:u w:val="single"/>
      </w:rPr>
    </w:lvl>
    <w:lvl w:ilvl="1">
      <w:start w:val="9"/>
      <w:numFmt w:val="decimal"/>
      <w:lvlText w:val="%1.%2"/>
      <w:lvlJc w:val="left"/>
      <w:pPr>
        <w:ind w:left="840" w:hanging="480"/>
      </w:pPr>
      <w:rPr>
        <w:rFonts w:hint="default"/>
        <w:u w:val="single"/>
      </w:rPr>
    </w:lvl>
    <w:lvl w:ilvl="2">
      <w:start w:val="7"/>
      <w:numFmt w:val="decimal"/>
      <w:lvlText w:val="%1.%2.%3"/>
      <w:lvlJc w:val="left"/>
      <w:pPr>
        <w:ind w:left="144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u w:val="single"/>
      </w:rPr>
    </w:lvl>
  </w:abstractNum>
  <w:abstractNum w:abstractNumId="20" w15:restartNumberingAfterBreak="0">
    <w:nsid w:val="25A02B15"/>
    <w:multiLevelType w:val="hybridMultilevel"/>
    <w:tmpl w:val="E654A03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267A414F"/>
    <w:multiLevelType w:val="hybridMultilevel"/>
    <w:tmpl w:val="D80AA4B0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28F44EA1"/>
    <w:multiLevelType w:val="multilevel"/>
    <w:tmpl w:val="E5D269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381B1BEE"/>
    <w:multiLevelType w:val="hybridMultilevel"/>
    <w:tmpl w:val="E06ACBCC"/>
    <w:lvl w:ilvl="0" w:tplc="04090017">
      <w:start w:val="1"/>
      <w:numFmt w:val="lowerLetter"/>
      <w:lvlText w:val="%1)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4" w15:restartNumberingAfterBreak="0">
    <w:nsid w:val="39E07465"/>
    <w:multiLevelType w:val="multilevel"/>
    <w:tmpl w:val="9B50BDC6"/>
    <w:lvl w:ilvl="0">
      <w:start w:val="3"/>
      <w:numFmt w:val="decimal"/>
      <w:lvlText w:val="%1"/>
      <w:lvlJc w:val="left"/>
      <w:pPr>
        <w:ind w:left="420" w:hanging="420"/>
      </w:pPr>
      <w:rPr>
        <w:rFonts w:hint="default"/>
        <w:u w:val="none"/>
      </w:rPr>
    </w:lvl>
    <w:lvl w:ilvl="1">
      <w:start w:val="14"/>
      <w:numFmt w:val="decimal"/>
      <w:lvlText w:val="%1.%2"/>
      <w:lvlJc w:val="left"/>
      <w:pPr>
        <w:ind w:left="420" w:hanging="42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171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none"/>
      </w:rPr>
    </w:lvl>
  </w:abstractNum>
  <w:abstractNum w:abstractNumId="25" w15:restartNumberingAfterBreak="0">
    <w:nsid w:val="3D007ABB"/>
    <w:multiLevelType w:val="hybridMultilevel"/>
    <w:tmpl w:val="5DC023DC"/>
    <w:lvl w:ilvl="0" w:tplc="ACA0EDEE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1FB0F2B"/>
    <w:multiLevelType w:val="hybridMultilevel"/>
    <w:tmpl w:val="C290C5E4"/>
    <w:lvl w:ilvl="0" w:tplc="918ABDD8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49AD2A23"/>
    <w:multiLevelType w:val="hybridMultilevel"/>
    <w:tmpl w:val="85F8EC8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4F1E6DA4"/>
    <w:multiLevelType w:val="hybridMultilevel"/>
    <w:tmpl w:val="FCC0EF10"/>
    <w:lvl w:ilvl="0" w:tplc="2368B974">
      <w:start w:val="1"/>
      <w:numFmt w:val="bullet"/>
      <w:lvlText w:val=""/>
      <w:lvlJc w:val="left"/>
      <w:pPr>
        <w:tabs>
          <w:tab w:val="num" w:pos="4050"/>
        </w:tabs>
        <w:ind w:left="4050" w:hanging="360"/>
      </w:pPr>
      <w:rPr>
        <w:rFonts w:ascii="Symbol" w:hAnsi="Symbol" w:hint="default"/>
        <w:color w:val="auto"/>
      </w:rPr>
    </w:lvl>
    <w:lvl w:ilvl="1" w:tplc="09C4FAD4">
      <w:numFmt w:val="decimal"/>
      <w:lvlText w:val=""/>
      <w:lvlJc w:val="left"/>
    </w:lvl>
    <w:lvl w:ilvl="2" w:tplc="3DECF6E2">
      <w:numFmt w:val="decimal"/>
      <w:lvlText w:val=""/>
      <w:lvlJc w:val="left"/>
    </w:lvl>
    <w:lvl w:ilvl="3" w:tplc="D4DE04DC">
      <w:numFmt w:val="decimal"/>
      <w:lvlText w:val=""/>
      <w:lvlJc w:val="left"/>
    </w:lvl>
    <w:lvl w:ilvl="4" w:tplc="ABBE17AA">
      <w:numFmt w:val="decimal"/>
      <w:lvlText w:val=""/>
      <w:lvlJc w:val="left"/>
    </w:lvl>
    <w:lvl w:ilvl="5" w:tplc="2D06B992">
      <w:numFmt w:val="decimal"/>
      <w:lvlText w:val=""/>
      <w:lvlJc w:val="left"/>
    </w:lvl>
    <w:lvl w:ilvl="6" w:tplc="AFCCAD5E">
      <w:numFmt w:val="decimal"/>
      <w:lvlText w:val=""/>
      <w:lvlJc w:val="left"/>
    </w:lvl>
    <w:lvl w:ilvl="7" w:tplc="5C5CC626">
      <w:numFmt w:val="decimal"/>
      <w:lvlText w:val=""/>
      <w:lvlJc w:val="left"/>
    </w:lvl>
    <w:lvl w:ilvl="8" w:tplc="1B32B3DC">
      <w:numFmt w:val="decimal"/>
      <w:lvlText w:val=""/>
      <w:lvlJc w:val="left"/>
    </w:lvl>
  </w:abstractNum>
  <w:abstractNum w:abstractNumId="29" w15:restartNumberingAfterBreak="0">
    <w:nsid w:val="4F4727F1"/>
    <w:multiLevelType w:val="hybridMultilevel"/>
    <w:tmpl w:val="4A7E251C"/>
    <w:lvl w:ilvl="0" w:tplc="FB022038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1DB14B5"/>
    <w:multiLevelType w:val="hybridMultilevel"/>
    <w:tmpl w:val="562C5BA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5BC96D83"/>
    <w:multiLevelType w:val="hybridMultilevel"/>
    <w:tmpl w:val="FC40CAF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C10125E"/>
    <w:multiLevelType w:val="hybridMultilevel"/>
    <w:tmpl w:val="9BFC83C2"/>
    <w:lvl w:ilvl="0" w:tplc="304A167C">
      <w:start w:val="1"/>
      <w:numFmt w:val="upperLetter"/>
      <w:lvlText w:val="%1."/>
      <w:lvlJc w:val="left"/>
      <w:pPr>
        <w:ind w:left="2520" w:hanging="360"/>
      </w:pPr>
      <w:rPr>
        <w:b w:val="0"/>
        <w:bCs/>
      </w:rPr>
    </w:lvl>
    <w:lvl w:ilvl="1" w:tplc="FFFFFFFF">
      <w:start w:val="1"/>
      <w:numFmt w:val="lowerLetter"/>
      <w:lvlText w:val="%2."/>
      <w:lvlJc w:val="left"/>
      <w:pPr>
        <w:ind w:left="4230" w:hanging="360"/>
      </w:pPr>
    </w:lvl>
    <w:lvl w:ilvl="2" w:tplc="0409001B">
      <w:start w:val="1"/>
      <w:numFmt w:val="lowerRoman"/>
      <w:lvlText w:val="%3."/>
      <w:lvlJc w:val="right"/>
      <w:pPr>
        <w:ind w:left="4950" w:hanging="180"/>
      </w:pPr>
    </w:lvl>
    <w:lvl w:ilvl="3" w:tplc="7F2EAEE6">
      <w:start w:val="7"/>
      <w:numFmt w:val="upperLetter"/>
      <w:lvlText w:val="%4)"/>
      <w:lvlJc w:val="left"/>
      <w:pPr>
        <w:ind w:left="5670" w:hanging="360"/>
      </w:pPr>
    </w:lvl>
    <w:lvl w:ilvl="4" w:tplc="3B48C9C8">
      <w:start w:val="6"/>
      <w:numFmt w:val="decimal"/>
      <w:lvlText w:val="%5"/>
      <w:lvlJc w:val="left"/>
      <w:pPr>
        <w:ind w:left="6390" w:hanging="360"/>
      </w:pPr>
    </w:lvl>
    <w:lvl w:ilvl="5" w:tplc="A836BFC0">
      <w:start w:val="3"/>
      <w:numFmt w:val="decimal"/>
      <w:lvlText w:val="%6)"/>
      <w:lvlJc w:val="left"/>
      <w:pPr>
        <w:ind w:left="7290" w:hanging="360"/>
      </w:pPr>
      <w:rPr>
        <w:b/>
      </w:rPr>
    </w:lvl>
    <w:lvl w:ilvl="6" w:tplc="0409000F">
      <w:start w:val="1"/>
      <w:numFmt w:val="decimal"/>
      <w:lvlText w:val="%7."/>
      <w:lvlJc w:val="left"/>
      <w:pPr>
        <w:ind w:left="7830" w:hanging="360"/>
      </w:pPr>
    </w:lvl>
    <w:lvl w:ilvl="7" w:tplc="04090019">
      <w:start w:val="1"/>
      <w:numFmt w:val="lowerLetter"/>
      <w:lvlText w:val="%8."/>
      <w:lvlJc w:val="left"/>
      <w:pPr>
        <w:ind w:left="8550" w:hanging="360"/>
      </w:pPr>
    </w:lvl>
    <w:lvl w:ilvl="8" w:tplc="0409001B">
      <w:start w:val="1"/>
      <w:numFmt w:val="lowerRoman"/>
      <w:lvlText w:val="%9."/>
      <w:lvlJc w:val="right"/>
      <w:pPr>
        <w:ind w:left="9270" w:hanging="180"/>
      </w:pPr>
    </w:lvl>
  </w:abstractNum>
  <w:abstractNum w:abstractNumId="33" w15:restartNumberingAfterBreak="0">
    <w:nsid w:val="63423790"/>
    <w:multiLevelType w:val="hybridMultilevel"/>
    <w:tmpl w:val="BA049FC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65BC302B"/>
    <w:multiLevelType w:val="hybridMultilevel"/>
    <w:tmpl w:val="E06ACBCC"/>
    <w:lvl w:ilvl="0" w:tplc="04090017">
      <w:start w:val="1"/>
      <w:numFmt w:val="lowerLetter"/>
      <w:lvlText w:val="%1)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5" w15:restartNumberingAfterBreak="0">
    <w:nsid w:val="666171C5"/>
    <w:multiLevelType w:val="hybridMultilevel"/>
    <w:tmpl w:val="F0824990"/>
    <w:lvl w:ilvl="0" w:tplc="40E85F0E">
      <w:start w:val="1"/>
      <w:numFmt w:val="lowerLetter"/>
      <w:lvlText w:val="%1."/>
      <w:lvlJc w:val="left"/>
      <w:pPr>
        <w:ind w:left="1440" w:hanging="5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6" w15:restartNumberingAfterBreak="0">
    <w:nsid w:val="6C4E2C70"/>
    <w:multiLevelType w:val="hybridMultilevel"/>
    <w:tmpl w:val="33220872"/>
    <w:lvl w:ilvl="0" w:tplc="080C102A">
      <w:start w:val="1"/>
      <w:numFmt w:val="decimal"/>
      <w:lvlText w:val="%1)"/>
      <w:lvlJc w:val="left"/>
      <w:pPr>
        <w:ind w:left="2250" w:hanging="360"/>
      </w:pPr>
      <w:rPr>
        <w:rFonts w:hint="default"/>
      </w:rPr>
    </w:lvl>
    <w:lvl w:ilvl="1" w:tplc="C0C4D0DE">
      <w:start w:val="1"/>
      <w:numFmt w:val="lowerLetter"/>
      <w:lvlText w:val="%2."/>
      <w:lvlJc w:val="left"/>
      <w:pPr>
        <w:ind w:left="3600" w:hanging="360"/>
      </w:pPr>
      <w:rPr>
        <w:b w:val="0"/>
      </w:rPr>
    </w:lvl>
    <w:lvl w:ilvl="2" w:tplc="58B8F864">
      <w:start w:val="1"/>
      <w:numFmt w:val="decimal"/>
      <w:lvlText w:val="%3"/>
      <w:lvlJc w:val="left"/>
      <w:pPr>
        <w:ind w:left="4140" w:hanging="360"/>
      </w:pPr>
      <w:rPr>
        <w:rFonts w:hint="default"/>
      </w:rPr>
    </w:lvl>
    <w:lvl w:ilvl="3" w:tplc="CDD4C91C">
      <w:start w:val="1"/>
      <w:numFmt w:val="decimal"/>
      <w:lvlText w:val="%4"/>
      <w:lvlJc w:val="left"/>
      <w:pPr>
        <w:ind w:left="4680" w:hanging="360"/>
      </w:pPr>
      <w:rPr>
        <w:rFonts w:ascii="Univers" w:hAnsi="Univers" w:cs="Times New Roman" w:hint="default"/>
        <w:color w:val="auto"/>
      </w:rPr>
    </w:lvl>
    <w:lvl w:ilvl="4" w:tplc="BD90F5BA">
      <w:start w:val="4"/>
      <w:numFmt w:val="decimal"/>
      <w:lvlText w:val="%5."/>
      <w:lvlJc w:val="left"/>
      <w:pPr>
        <w:ind w:left="5400" w:hanging="360"/>
      </w:pPr>
      <w:rPr>
        <w:rFonts w:hint="default"/>
        <w:b w:val="0"/>
      </w:rPr>
    </w:lvl>
    <w:lvl w:ilvl="5" w:tplc="6422D43A">
      <w:start w:val="6"/>
      <w:numFmt w:val="upperLetter"/>
      <w:lvlText w:val="%6)"/>
      <w:lvlJc w:val="left"/>
      <w:pPr>
        <w:ind w:left="6300" w:hanging="360"/>
      </w:pPr>
      <w:rPr>
        <w:rFonts w:hint="default"/>
      </w:r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7" w15:restartNumberingAfterBreak="0">
    <w:nsid w:val="706D646C"/>
    <w:multiLevelType w:val="hybridMultilevel"/>
    <w:tmpl w:val="BCE63E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544C98"/>
    <w:multiLevelType w:val="hybridMultilevel"/>
    <w:tmpl w:val="3E549FC2"/>
    <w:lvl w:ilvl="0" w:tplc="2D849A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74E9725B"/>
    <w:multiLevelType w:val="hybridMultilevel"/>
    <w:tmpl w:val="C7FCB25A"/>
    <w:lvl w:ilvl="0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7F48530A"/>
    <w:multiLevelType w:val="hybridMultilevel"/>
    <w:tmpl w:val="BC8E07C2"/>
    <w:lvl w:ilvl="0" w:tplc="04090011">
      <w:start w:val="1"/>
      <w:numFmt w:val="decimal"/>
      <w:lvlText w:val="%1)"/>
      <w:lvlJc w:val="left"/>
      <w:pPr>
        <w:ind w:left="2520" w:hanging="360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>
      <w:start w:val="1"/>
      <w:numFmt w:val="lowerRoman"/>
      <w:lvlText w:val="%3."/>
      <w:lvlJc w:val="right"/>
      <w:pPr>
        <w:ind w:left="3960" w:hanging="180"/>
      </w:pPr>
    </w:lvl>
    <w:lvl w:ilvl="3" w:tplc="0409000F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num w:numId="1" w16cid:durableId="1815222866">
    <w:abstractNumId w:val="28"/>
  </w:num>
  <w:num w:numId="2" w16cid:durableId="311183614">
    <w:abstractNumId w:val="17"/>
  </w:num>
  <w:num w:numId="3" w16cid:durableId="120540260">
    <w:abstractNumId w:val="9"/>
  </w:num>
  <w:num w:numId="4" w16cid:durableId="1868106002">
    <w:abstractNumId w:val="7"/>
  </w:num>
  <w:num w:numId="5" w16cid:durableId="177426757">
    <w:abstractNumId w:val="6"/>
  </w:num>
  <w:num w:numId="6" w16cid:durableId="309750201">
    <w:abstractNumId w:val="5"/>
  </w:num>
  <w:num w:numId="7" w16cid:durableId="583342427">
    <w:abstractNumId w:val="4"/>
  </w:num>
  <w:num w:numId="8" w16cid:durableId="1634753327">
    <w:abstractNumId w:val="8"/>
  </w:num>
  <w:num w:numId="9" w16cid:durableId="1509707991">
    <w:abstractNumId w:val="3"/>
  </w:num>
  <w:num w:numId="10" w16cid:durableId="1818720446">
    <w:abstractNumId w:val="2"/>
  </w:num>
  <w:num w:numId="11" w16cid:durableId="137378621">
    <w:abstractNumId w:val="1"/>
  </w:num>
  <w:num w:numId="12" w16cid:durableId="1892108993">
    <w:abstractNumId w:val="0"/>
  </w:num>
  <w:num w:numId="13" w16cid:durableId="1530799516">
    <w:abstractNumId w:val="24"/>
  </w:num>
  <w:num w:numId="14" w16cid:durableId="85739001">
    <w:abstractNumId w:val="38"/>
  </w:num>
  <w:num w:numId="15" w16cid:durableId="1535194874">
    <w:abstractNumId w:val="11"/>
  </w:num>
  <w:num w:numId="16" w16cid:durableId="517427947">
    <w:abstractNumId w:val="16"/>
  </w:num>
  <w:num w:numId="17" w16cid:durableId="310401765">
    <w:abstractNumId w:val="12"/>
  </w:num>
  <w:num w:numId="18" w16cid:durableId="659578772">
    <w:abstractNumId w:val="35"/>
  </w:num>
  <w:num w:numId="19" w16cid:durableId="521362295">
    <w:abstractNumId w:val="25"/>
  </w:num>
  <w:num w:numId="20" w16cid:durableId="488249617">
    <w:abstractNumId w:val="29"/>
  </w:num>
  <w:num w:numId="21" w16cid:durableId="901062334">
    <w:abstractNumId w:val="15"/>
  </w:num>
  <w:num w:numId="22" w16cid:durableId="553587539">
    <w:abstractNumId w:val="34"/>
  </w:num>
  <w:num w:numId="23" w16cid:durableId="1077676987">
    <w:abstractNumId w:val="23"/>
  </w:num>
  <w:num w:numId="24" w16cid:durableId="22173190">
    <w:abstractNumId w:val="36"/>
  </w:num>
  <w:num w:numId="25" w16cid:durableId="1477409420">
    <w:abstractNumId w:val="37"/>
  </w:num>
  <w:num w:numId="26" w16cid:durableId="1986424706">
    <w:abstractNumId w:val="22"/>
  </w:num>
  <w:num w:numId="27" w16cid:durableId="771710151">
    <w:abstractNumId w:val="19"/>
  </w:num>
  <w:num w:numId="28" w16cid:durableId="291709983">
    <w:abstractNumId w:val="32"/>
  </w:num>
  <w:num w:numId="29" w16cid:durableId="269554041">
    <w:abstractNumId w:val="40"/>
  </w:num>
  <w:num w:numId="30" w16cid:durableId="2008559108">
    <w:abstractNumId w:val="14"/>
  </w:num>
  <w:num w:numId="31" w16cid:durableId="856508980">
    <w:abstractNumId w:val="18"/>
  </w:num>
  <w:num w:numId="32" w16cid:durableId="470561354">
    <w:abstractNumId w:val="33"/>
  </w:num>
  <w:num w:numId="33" w16cid:durableId="1146049235">
    <w:abstractNumId w:val="30"/>
  </w:num>
  <w:num w:numId="34" w16cid:durableId="1181629158">
    <w:abstractNumId w:val="39"/>
  </w:num>
  <w:num w:numId="35" w16cid:durableId="877669943">
    <w:abstractNumId w:val="13"/>
  </w:num>
  <w:num w:numId="36" w16cid:durableId="369500033">
    <w:abstractNumId w:val="31"/>
  </w:num>
  <w:num w:numId="37" w16cid:durableId="851454881">
    <w:abstractNumId w:val="21"/>
  </w:num>
  <w:num w:numId="38" w16cid:durableId="45226953">
    <w:abstractNumId w:val="20"/>
  </w:num>
  <w:num w:numId="39" w16cid:durableId="410658769">
    <w:abstractNumId w:val="27"/>
  </w:num>
  <w:num w:numId="40" w16cid:durableId="1150364219">
    <w:abstractNumId w:val="10"/>
  </w:num>
  <w:num w:numId="41" w16cid:durableId="785395104">
    <w:abstractNumId w:val="26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3"/>
  <w:proofState w:spelling="clean" w:grammar="clean"/>
  <w:attachedTemplate r:id="rId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DE0MzQwMrM0MTcwNjdU0lEKTi0uzszPAykwrwUAobyZ0CwAAAA="/>
  </w:docVars>
  <w:rsids>
    <w:rsidRoot w:val="00A21FBB"/>
    <w:rsid w:val="000006F8"/>
    <w:rsid w:val="00000A07"/>
    <w:rsid w:val="00000EC8"/>
    <w:rsid w:val="00001330"/>
    <w:rsid w:val="00001388"/>
    <w:rsid w:val="000013D8"/>
    <w:rsid w:val="00001683"/>
    <w:rsid w:val="0000175E"/>
    <w:rsid w:val="00001762"/>
    <w:rsid w:val="00001D13"/>
    <w:rsid w:val="00001F52"/>
    <w:rsid w:val="00001F90"/>
    <w:rsid w:val="000026AA"/>
    <w:rsid w:val="0000270D"/>
    <w:rsid w:val="00002852"/>
    <w:rsid w:val="00002B16"/>
    <w:rsid w:val="00002C5D"/>
    <w:rsid w:val="00002CCF"/>
    <w:rsid w:val="00003053"/>
    <w:rsid w:val="00003130"/>
    <w:rsid w:val="000038E0"/>
    <w:rsid w:val="00003B28"/>
    <w:rsid w:val="0000419D"/>
    <w:rsid w:val="00005214"/>
    <w:rsid w:val="000056D0"/>
    <w:rsid w:val="000058B0"/>
    <w:rsid w:val="000058B8"/>
    <w:rsid w:val="000062CA"/>
    <w:rsid w:val="000063E5"/>
    <w:rsid w:val="00007365"/>
    <w:rsid w:val="00007C98"/>
    <w:rsid w:val="00007E3E"/>
    <w:rsid w:val="00010319"/>
    <w:rsid w:val="000107EB"/>
    <w:rsid w:val="00010917"/>
    <w:rsid w:val="00011277"/>
    <w:rsid w:val="000118A9"/>
    <w:rsid w:val="00011CEA"/>
    <w:rsid w:val="00012461"/>
    <w:rsid w:val="000125E8"/>
    <w:rsid w:val="000126B5"/>
    <w:rsid w:val="000133F5"/>
    <w:rsid w:val="00013611"/>
    <w:rsid w:val="00013731"/>
    <w:rsid w:val="000137F4"/>
    <w:rsid w:val="00013A46"/>
    <w:rsid w:val="00013B3F"/>
    <w:rsid w:val="0001463A"/>
    <w:rsid w:val="000149AD"/>
    <w:rsid w:val="00014CE2"/>
    <w:rsid w:val="00014FEE"/>
    <w:rsid w:val="00015979"/>
    <w:rsid w:val="0001597F"/>
    <w:rsid w:val="00015F18"/>
    <w:rsid w:val="0001610E"/>
    <w:rsid w:val="000164A3"/>
    <w:rsid w:val="000164CE"/>
    <w:rsid w:val="00016FEB"/>
    <w:rsid w:val="00016FFE"/>
    <w:rsid w:val="00017013"/>
    <w:rsid w:val="00017117"/>
    <w:rsid w:val="00017486"/>
    <w:rsid w:val="000176C9"/>
    <w:rsid w:val="000177A2"/>
    <w:rsid w:val="00017C4B"/>
    <w:rsid w:val="00017E26"/>
    <w:rsid w:val="00020348"/>
    <w:rsid w:val="00020698"/>
    <w:rsid w:val="00020938"/>
    <w:rsid w:val="00020DF4"/>
    <w:rsid w:val="00020E1A"/>
    <w:rsid w:val="000212D3"/>
    <w:rsid w:val="00021403"/>
    <w:rsid w:val="00021632"/>
    <w:rsid w:val="00021834"/>
    <w:rsid w:val="00021B3E"/>
    <w:rsid w:val="00021F88"/>
    <w:rsid w:val="000223AE"/>
    <w:rsid w:val="000224BE"/>
    <w:rsid w:val="00022657"/>
    <w:rsid w:val="00022798"/>
    <w:rsid w:val="00022B6C"/>
    <w:rsid w:val="00022E2B"/>
    <w:rsid w:val="00022E3D"/>
    <w:rsid w:val="000238F3"/>
    <w:rsid w:val="00023970"/>
    <w:rsid w:val="00023BF6"/>
    <w:rsid w:val="00023C1C"/>
    <w:rsid w:val="00023CA7"/>
    <w:rsid w:val="00023D7D"/>
    <w:rsid w:val="00023F64"/>
    <w:rsid w:val="00023F9C"/>
    <w:rsid w:val="00023F9E"/>
    <w:rsid w:val="00024433"/>
    <w:rsid w:val="00024999"/>
    <w:rsid w:val="00024D8B"/>
    <w:rsid w:val="00024EC7"/>
    <w:rsid w:val="00025217"/>
    <w:rsid w:val="00025477"/>
    <w:rsid w:val="000256EC"/>
    <w:rsid w:val="00025848"/>
    <w:rsid w:val="00025E6D"/>
    <w:rsid w:val="0002624F"/>
    <w:rsid w:val="0002660F"/>
    <w:rsid w:val="000266E2"/>
    <w:rsid w:val="00026998"/>
    <w:rsid w:val="00026A74"/>
    <w:rsid w:val="00027126"/>
    <w:rsid w:val="0002746C"/>
    <w:rsid w:val="0002762D"/>
    <w:rsid w:val="00027A89"/>
    <w:rsid w:val="00027DEB"/>
    <w:rsid w:val="000301D2"/>
    <w:rsid w:val="000301F9"/>
    <w:rsid w:val="00030373"/>
    <w:rsid w:val="00030405"/>
    <w:rsid w:val="00030434"/>
    <w:rsid w:val="00030B4C"/>
    <w:rsid w:val="00030CC6"/>
    <w:rsid w:val="00030CC7"/>
    <w:rsid w:val="00030DD5"/>
    <w:rsid w:val="00031171"/>
    <w:rsid w:val="000311BC"/>
    <w:rsid w:val="00031767"/>
    <w:rsid w:val="000318B7"/>
    <w:rsid w:val="00031CAE"/>
    <w:rsid w:val="00031EB3"/>
    <w:rsid w:val="0003211A"/>
    <w:rsid w:val="00032387"/>
    <w:rsid w:val="00032579"/>
    <w:rsid w:val="0003268D"/>
    <w:rsid w:val="00032D85"/>
    <w:rsid w:val="00032D9A"/>
    <w:rsid w:val="00033421"/>
    <w:rsid w:val="0003349D"/>
    <w:rsid w:val="00033F70"/>
    <w:rsid w:val="00034249"/>
    <w:rsid w:val="00034E89"/>
    <w:rsid w:val="000359F4"/>
    <w:rsid w:val="00035DE1"/>
    <w:rsid w:val="000360C3"/>
    <w:rsid w:val="0003663D"/>
    <w:rsid w:val="00036690"/>
    <w:rsid w:val="000367FA"/>
    <w:rsid w:val="00036EA8"/>
    <w:rsid w:val="00036FA7"/>
    <w:rsid w:val="000370B8"/>
    <w:rsid w:val="000370E9"/>
    <w:rsid w:val="000377C1"/>
    <w:rsid w:val="000377EB"/>
    <w:rsid w:val="00037D37"/>
    <w:rsid w:val="00037E67"/>
    <w:rsid w:val="0004046F"/>
    <w:rsid w:val="0004057A"/>
    <w:rsid w:val="000408B2"/>
    <w:rsid w:val="00040A4B"/>
    <w:rsid w:val="00040ACC"/>
    <w:rsid w:val="00040C17"/>
    <w:rsid w:val="00040F13"/>
    <w:rsid w:val="0004138F"/>
    <w:rsid w:val="0004141E"/>
    <w:rsid w:val="000414FB"/>
    <w:rsid w:val="00041637"/>
    <w:rsid w:val="000416F2"/>
    <w:rsid w:val="000419EA"/>
    <w:rsid w:val="00041DC6"/>
    <w:rsid w:val="00041EEB"/>
    <w:rsid w:val="00042098"/>
    <w:rsid w:val="000422CC"/>
    <w:rsid w:val="00042773"/>
    <w:rsid w:val="000429D7"/>
    <w:rsid w:val="00042DC4"/>
    <w:rsid w:val="0004303E"/>
    <w:rsid w:val="000430FB"/>
    <w:rsid w:val="0004316A"/>
    <w:rsid w:val="00043311"/>
    <w:rsid w:val="00043DB1"/>
    <w:rsid w:val="00044133"/>
    <w:rsid w:val="000445FA"/>
    <w:rsid w:val="00046059"/>
    <w:rsid w:val="0004609A"/>
    <w:rsid w:val="0004612F"/>
    <w:rsid w:val="000463F1"/>
    <w:rsid w:val="0004690B"/>
    <w:rsid w:val="00046DBB"/>
    <w:rsid w:val="000476C6"/>
    <w:rsid w:val="00047F23"/>
    <w:rsid w:val="00050197"/>
    <w:rsid w:val="00050212"/>
    <w:rsid w:val="00050462"/>
    <w:rsid w:val="000507EB"/>
    <w:rsid w:val="00050867"/>
    <w:rsid w:val="00050EC4"/>
    <w:rsid w:val="000517AD"/>
    <w:rsid w:val="0005188D"/>
    <w:rsid w:val="00051A4C"/>
    <w:rsid w:val="00051AE9"/>
    <w:rsid w:val="00051E5E"/>
    <w:rsid w:val="00051FB8"/>
    <w:rsid w:val="00051FD8"/>
    <w:rsid w:val="000526B7"/>
    <w:rsid w:val="00052D02"/>
    <w:rsid w:val="00053EA5"/>
    <w:rsid w:val="00054095"/>
    <w:rsid w:val="0005421E"/>
    <w:rsid w:val="000542F7"/>
    <w:rsid w:val="00054E7C"/>
    <w:rsid w:val="00055186"/>
    <w:rsid w:val="000552A3"/>
    <w:rsid w:val="00055302"/>
    <w:rsid w:val="00055B8D"/>
    <w:rsid w:val="00055E53"/>
    <w:rsid w:val="00055FBD"/>
    <w:rsid w:val="00055FD1"/>
    <w:rsid w:val="000560C8"/>
    <w:rsid w:val="000561EC"/>
    <w:rsid w:val="000569E2"/>
    <w:rsid w:val="00056CDA"/>
    <w:rsid w:val="00056D22"/>
    <w:rsid w:val="00057166"/>
    <w:rsid w:val="00057410"/>
    <w:rsid w:val="00057825"/>
    <w:rsid w:val="000578EC"/>
    <w:rsid w:val="00057D84"/>
    <w:rsid w:val="000600D5"/>
    <w:rsid w:val="000601EE"/>
    <w:rsid w:val="00060440"/>
    <w:rsid w:val="00060497"/>
    <w:rsid w:val="00060672"/>
    <w:rsid w:val="00060C7E"/>
    <w:rsid w:val="000610F7"/>
    <w:rsid w:val="00061144"/>
    <w:rsid w:val="000615E3"/>
    <w:rsid w:val="00061A6A"/>
    <w:rsid w:val="00061CA3"/>
    <w:rsid w:val="00061E33"/>
    <w:rsid w:val="00062A1C"/>
    <w:rsid w:val="00062D88"/>
    <w:rsid w:val="00062EE5"/>
    <w:rsid w:val="000631E4"/>
    <w:rsid w:val="00063721"/>
    <w:rsid w:val="000640C1"/>
    <w:rsid w:val="000642C2"/>
    <w:rsid w:val="000648CF"/>
    <w:rsid w:val="00064EA1"/>
    <w:rsid w:val="0006545D"/>
    <w:rsid w:val="0006623F"/>
    <w:rsid w:val="0006630E"/>
    <w:rsid w:val="00066C1F"/>
    <w:rsid w:val="00066DAC"/>
    <w:rsid w:val="0006719D"/>
    <w:rsid w:val="000672C0"/>
    <w:rsid w:val="000675AF"/>
    <w:rsid w:val="00067775"/>
    <w:rsid w:val="000679D1"/>
    <w:rsid w:val="00067C8B"/>
    <w:rsid w:val="00067E82"/>
    <w:rsid w:val="00067EF3"/>
    <w:rsid w:val="000705F0"/>
    <w:rsid w:val="000708A1"/>
    <w:rsid w:val="00070A71"/>
    <w:rsid w:val="00070EC3"/>
    <w:rsid w:val="00071236"/>
    <w:rsid w:val="00071300"/>
    <w:rsid w:val="000713CE"/>
    <w:rsid w:val="0007149A"/>
    <w:rsid w:val="00071B41"/>
    <w:rsid w:val="000720D2"/>
    <w:rsid w:val="00072106"/>
    <w:rsid w:val="0007212F"/>
    <w:rsid w:val="0007240F"/>
    <w:rsid w:val="000726EB"/>
    <w:rsid w:val="000730B7"/>
    <w:rsid w:val="00073231"/>
    <w:rsid w:val="000735A4"/>
    <w:rsid w:val="00073D9A"/>
    <w:rsid w:val="000743F8"/>
    <w:rsid w:val="00074583"/>
    <w:rsid w:val="000746CC"/>
    <w:rsid w:val="00074FBB"/>
    <w:rsid w:val="00075115"/>
    <w:rsid w:val="00075257"/>
    <w:rsid w:val="000752F1"/>
    <w:rsid w:val="00075791"/>
    <w:rsid w:val="00075ACE"/>
    <w:rsid w:val="000760AB"/>
    <w:rsid w:val="0007613D"/>
    <w:rsid w:val="000763AB"/>
    <w:rsid w:val="000766C7"/>
    <w:rsid w:val="00076818"/>
    <w:rsid w:val="00076C28"/>
    <w:rsid w:val="00076D44"/>
    <w:rsid w:val="00076F97"/>
    <w:rsid w:val="0007762B"/>
    <w:rsid w:val="00077AAE"/>
    <w:rsid w:val="00077BAD"/>
    <w:rsid w:val="00077BBA"/>
    <w:rsid w:val="00080364"/>
    <w:rsid w:val="00080909"/>
    <w:rsid w:val="00080D4D"/>
    <w:rsid w:val="000813C2"/>
    <w:rsid w:val="00081EEA"/>
    <w:rsid w:val="00082076"/>
    <w:rsid w:val="0008216D"/>
    <w:rsid w:val="0008218A"/>
    <w:rsid w:val="00082441"/>
    <w:rsid w:val="00082CCA"/>
    <w:rsid w:val="0008339C"/>
    <w:rsid w:val="00083590"/>
    <w:rsid w:val="00083902"/>
    <w:rsid w:val="00083BAE"/>
    <w:rsid w:val="000843D7"/>
    <w:rsid w:val="000844F4"/>
    <w:rsid w:val="00084510"/>
    <w:rsid w:val="00084B79"/>
    <w:rsid w:val="00084E35"/>
    <w:rsid w:val="000857D9"/>
    <w:rsid w:val="00085F0E"/>
    <w:rsid w:val="00086070"/>
    <w:rsid w:val="000862D9"/>
    <w:rsid w:val="00086711"/>
    <w:rsid w:val="000867AB"/>
    <w:rsid w:val="00086A26"/>
    <w:rsid w:val="00086D85"/>
    <w:rsid w:val="0008731A"/>
    <w:rsid w:val="00087805"/>
    <w:rsid w:val="00087B3A"/>
    <w:rsid w:val="00087ED9"/>
    <w:rsid w:val="00090A03"/>
    <w:rsid w:val="00090B00"/>
    <w:rsid w:val="00091648"/>
    <w:rsid w:val="00091A92"/>
    <w:rsid w:val="00091D1B"/>
    <w:rsid w:val="00091F60"/>
    <w:rsid w:val="00092966"/>
    <w:rsid w:val="000932DC"/>
    <w:rsid w:val="000934AE"/>
    <w:rsid w:val="00093618"/>
    <w:rsid w:val="000936D6"/>
    <w:rsid w:val="000937AB"/>
    <w:rsid w:val="0009392F"/>
    <w:rsid w:val="00093A9F"/>
    <w:rsid w:val="00093AD3"/>
    <w:rsid w:val="00093D04"/>
    <w:rsid w:val="0009407A"/>
    <w:rsid w:val="000940FE"/>
    <w:rsid w:val="00094582"/>
    <w:rsid w:val="00094C46"/>
    <w:rsid w:val="00094DA2"/>
    <w:rsid w:val="00095025"/>
    <w:rsid w:val="0009526A"/>
    <w:rsid w:val="00095433"/>
    <w:rsid w:val="000956A6"/>
    <w:rsid w:val="000957FF"/>
    <w:rsid w:val="00095CF1"/>
    <w:rsid w:val="0009735C"/>
    <w:rsid w:val="0009742E"/>
    <w:rsid w:val="000974D8"/>
    <w:rsid w:val="00097646"/>
    <w:rsid w:val="00097A62"/>
    <w:rsid w:val="00097BB2"/>
    <w:rsid w:val="00097D1F"/>
    <w:rsid w:val="00097F70"/>
    <w:rsid w:val="000A000B"/>
    <w:rsid w:val="000A0815"/>
    <w:rsid w:val="000A0D84"/>
    <w:rsid w:val="000A1353"/>
    <w:rsid w:val="000A1406"/>
    <w:rsid w:val="000A14E9"/>
    <w:rsid w:val="000A15BF"/>
    <w:rsid w:val="000A1D9D"/>
    <w:rsid w:val="000A20E1"/>
    <w:rsid w:val="000A2550"/>
    <w:rsid w:val="000A2660"/>
    <w:rsid w:val="000A283C"/>
    <w:rsid w:val="000A2844"/>
    <w:rsid w:val="000A2B48"/>
    <w:rsid w:val="000A306F"/>
    <w:rsid w:val="000A355D"/>
    <w:rsid w:val="000A37DE"/>
    <w:rsid w:val="000A3B30"/>
    <w:rsid w:val="000A3C1D"/>
    <w:rsid w:val="000A3F91"/>
    <w:rsid w:val="000A4156"/>
    <w:rsid w:val="000A427D"/>
    <w:rsid w:val="000A42B7"/>
    <w:rsid w:val="000A42E7"/>
    <w:rsid w:val="000A46F1"/>
    <w:rsid w:val="000A490E"/>
    <w:rsid w:val="000A4925"/>
    <w:rsid w:val="000A4C01"/>
    <w:rsid w:val="000A4C77"/>
    <w:rsid w:val="000A515F"/>
    <w:rsid w:val="000A526C"/>
    <w:rsid w:val="000A5698"/>
    <w:rsid w:val="000A5B7B"/>
    <w:rsid w:val="000A60C5"/>
    <w:rsid w:val="000A62BA"/>
    <w:rsid w:val="000A6487"/>
    <w:rsid w:val="000A6550"/>
    <w:rsid w:val="000A66A1"/>
    <w:rsid w:val="000A670E"/>
    <w:rsid w:val="000A6BEE"/>
    <w:rsid w:val="000A6D67"/>
    <w:rsid w:val="000A6D84"/>
    <w:rsid w:val="000A7B77"/>
    <w:rsid w:val="000A7C8C"/>
    <w:rsid w:val="000A7F6D"/>
    <w:rsid w:val="000B0040"/>
    <w:rsid w:val="000B0063"/>
    <w:rsid w:val="000B00CA"/>
    <w:rsid w:val="000B0714"/>
    <w:rsid w:val="000B0A89"/>
    <w:rsid w:val="000B2240"/>
    <w:rsid w:val="000B225D"/>
    <w:rsid w:val="000B291E"/>
    <w:rsid w:val="000B2973"/>
    <w:rsid w:val="000B2D05"/>
    <w:rsid w:val="000B2FA0"/>
    <w:rsid w:val="000B3132"/>
    <w:rsid w:val="000B34E4"/>
    <w:rsid w:val="000B368D"/>
    <w:rsid w:val="000B384B"/>
    <w:rsid w:val="000B3E97"/>
    <w:rsid w:val="000B428B"/>
    <w:rsid w:val="000B44CC"/>
    <w:rsid w:val="000B4688"/>
    <w:rsid w:val="000B511B"/>
    <w:rsid w:val="000B5E97"/>
    <w:rsid w:val="000B627D"/>
    <w:rsid w:val="000B6B2A"/>
    <w:rsid w:val="000B6BF6"/>
    <w:rsid w:val="000B6C69"/>
    <w:rsid w:val="000B76D6"/>
    <w:rsid w:val="000B77A9"/>
    <w:rsid w:val="000B7BDE"/>
    <w:rsid w:val="000B7FC7"/>
    <w:rsid w:val="000C0014"/>
    <w:rsid w:val="000C0192"/>
    <w:rsid w:val="000C035B"/>
    <w:rsid w:val="000C04CE"/>
    <w:rsid w:val="000C05A1"/>
    <w:rsid w:val="000C11BD"/>
    <w:rsid w:val="000C1540"/>
    <w:rsid w:val="000C172E"/>
    <w:rsid w:val="000C218F"/>
    <w:rsid w:val="000C21BB"/>
    <w:rsid w:val="000C243D"/>
    <w:rsid w:val="000C26F3"/>
    <w:rsid w:val="000C2746"/>
    <w:rsid w:val="000C2783"/>
    <w:rsid w:val="000C2C2D"/>
    <w:rsid w:val="000C30A0"/>
    <w:rsid w:val="000C311A"/>
    <w:rsid w:val="000C316A"/>
    <w:rsid w:val="000C356F"/>
    <w:rsid w:val="000C3B8E"/>
    <w:rsid w:val="000C4506"/>
    <w:rsid w:val="000C4704"/>
    <w:rsid w:val="000C4B3B"/>
    <w:rsid w:val="000C51CD"/>
    <w:rsid w:val="000C557C"/>
    <w:rsid w:val="000C55B7"/>
    <w:rsid w:val="000C61A3"/>
    <w:rsid w:val="000C6335"/>
    <w:rsid w:val="000C661F"/>
    <w:rsid w:val="000C672F"/>
    <w:rsid w:val="000C693B"/>
    <w:rsid w:val="000C6E1C"/>
    <w:rsid w:val="000C6E41"/>
    <w:rsid w:val="000C704C"/>
    <w:rsid w:val="000C7104"/>
    <w:rsid w:val="000C75CC"/>
    <w:rsid w:val="000C7682"/>
    <w:rsid w:val="000C7887"/>
    <w:rsid w:val="000C7894"/>
    <w:rsid w:val="000C78D6"/>
    <w:rsid w:val="000C7AFA"/>
    <w:rsid w:val="000D08E8"/>
    <w:rsid w:val="000D0B75"/>
    <w:rsid w:val="000D0FAF"/>
    <w:rsid w:val="000D0FF3"/>
    <w:rsid w:val="000D12B3"/>
    <w:rsid w:val="000D193B"/>
    <w:rsid w:val="000D1D73"/>
    <w:rsid w:val="000D1DA2"/>
    <w:rsid w:val="000D1FB1"/>
    <w:rsid w:val="000D20B0"/>
    <w:rsid w:val="000D22FE"/>
    <w:rsid w:val="000D2824"/>
    <w:rsid w:val="000D2A08"/>
    <w:rsid w:val="000D301F"/>
    <w:rsid w:val="000D3611"/>
    <w:rsid w:val="000D36C5"/>
    <w:rsid w:val="000D3877"/>
    <w:rsid w:val="000D38C1"/>
    <w:rsid w:val="000D3A93"/>
    <w:rsid w:val="000D3C31"/>
    <w:rsid w:val="000D3C77"/>
    <w:rsid w:val="000D3CC9"/>
    <w:rsid w:val="000D3D8E"/>
    <w:rsid w:val="000D3EAA"/>
    <w:rsid w:val="000D483C"/>
    <w:rsid w:val="000D497C"/>
    <w:rsid w:val="000D4DC2"/>
    <w:rsid w:val="000D5047"/>
    <w:rsid w:val="000D5118"/>
    <w:rsid w:val="000D5970"/>
    <w:rsid w:val="000D5E51"/>
    <w:rsid w:val="000D5E5A"/>
    <w:rsid w:val="000D5E8D"/>
    <w:rsid w:val="000D681D"/>
    <w:rsid w:val="000D68FD"/>
    <w:rsid w:val="000D6C75"/>
    <w:rsid w:val="000D6CCC"/>
    <w:rsid w:val="000D6CD7"/>
    <w:rsid w:val="000D6E29"/>
    <w:rsid w:val="000D7372"/>
    <w:rsid w:val="000D78DF"/>
    <w:rsid w:val="000D7967"/>
    <w:rsid w:val="000E0160"/>
    <w:rsid w:val="000E05BA"/>
    <w:rsid w:val="000E0711"/>
    <w:rsid w:val="000E0B3F"/>
    <w:rsid w:val="000E0BBF"/>
    <w:rsid w:val="000E0CFF"/>
    <w:rsid w:val="000E1830"/>
    <w:rsid w:val="000E1979"/>
    <w:rsid w:val="000E1D2C"/>
    <w:rsid w:val="000E1FD1"/>
    <w:rsid w:val="000E238A"/>
    <w:rsid w:val="000E293B"/>
    <w:rsid w:val="000E2E56"/>
    <w:rsid w:val="000E2F01"/>
    <w:rsid w:val="000E3263"/>
    <w:rsid w:val="000E39F1"/>
    <w:rsid w:val="000E4191"/>
    <w:rsid w:val="000E43A2"/>
    <w:rsid w:val="000E4785"/>
    <w:rsid w:val="000E48A7"/>
    <w:rsid w:val="000E4EC4"/>
    <w:rsid w:val="000E4F88"/>
    <w:rsid w:val="000E5060"/>
    <w:rsid w:val="000E565E"/>
    <w:rsid w:val="000E593E"/>
    <w:rsid w:val="000E596A"/>
    <w:rsid w:val="000E5A96"/>
    <w:rsid w:val="000E5C77"/>
    <w:rsid w:val="000E62E8"/>
    <w:rsid w:val="000E6488"/>
    <w:rsid w:val="000E6E6A"/>
    <w:rsid w:val="000E6FBA"/>
    <w:rsid w:val="000E7018"/>
    <w:rsid w:val="000E7B28"/>
    <w:rsid w:val="000E7BB6"/>
    <w:rsid w:val="000E7F9B"/>
    <w:rsid w:val="000F05E3"/>
    <w:rsid w:val="000F105F"/>
    <w:rsid w:val="000F1100"/>
    <w:rsid w:val="000F1483"/>
    <w:rsid w:val="000F19C2"/>
    <w:rsid w:val="000F1D9D"/>
    <w:rsid w:val="000F1DAA"/>
    <w:rsid w:val="000F1EE7"/>
    <w:rsid w:val="000F1F9B"/>
    <w:rsid w:val="000F235C"/>
    <w:rsid w:val="000F25E6"/>
    <w:rsid w:val="000F2F50"/>
    <w:rsid w:val="000F3694"/>
    <w:rsid w:val="000F37F1"/>
    <w:rsid w:val="000F3D0B"/>
    <w:rsid w:val="000F406F"/>
    <w:rsid w:val="000F43E4"/>
    <w:rsid w:val="000F4564"/>
    <w:rsid w:val="000F5223"/>
    <w:rsid w:val="000F52BE"/>
    <w:rsid w:val="000F5467"/>
    <w:rsid w:val="000F55F5"/>
    <w:rsid w:val="000F58F1"/>
    <w:rsid w:val="000F5DA5"/>
    <w:rsid w:val="000F5FD4"/>
    <w:rsid w:val="000F6036"/>
    <w:rsid w:val="000F63DB"/>
    <w:rsid w:val="000F63E3"/>
    <w:rsid w:val="000F6A65"/>
    <w:rsid w:val="000F7437"/>
    <w:rsid w:val="000F7EF5"/>
    <w:rsid w:val="00100099"/>
    <w:rsid w:val="001000B4"/>
    <w:rsid w:val="001000FD"/>
    <w:rsid w:val="00100366"/>
    <w:rsid w:val="0010086A"/>
    <w:rsid w:val="00100B41"/>
    <w:rsid w:val="00100E32"/>
    <w:rsid w:val="001012C7"/>
    <w:rsid w:val="00101CBE"/>
    <w:rsid w:val="00102568"/>
    <w:rsid w:val="001028C1"/>
    <w:rsid w:val="00102991"/>
    <w:rsid w:val="001029A8"/>
    <w:rsid w:val="00102EF2"/>
    <w:rsid w:val="0010393E"/>
    <w:rsid w:val="00103A15"/>
    <w:rsid w:val="00103C41"/>
    <w:rsid w:val="00103D6C"/>
    <w:rsid w:val="00104299"/>
    <w:rsid w:val="001042D0"/>
    <w:rsid w:val="001043A9"/>
    <w:rsid w:val="00104FE8"/>
    <w:rsid w:val="00104FEE"/>
    <w:rsid w:val="00105200"/>
    <w:rsid w:val="0010555B"/>
    <w:rsid w:val="0010579F"/>
    <w:rsid w:val="00105D96"/>
    <w:rsid w:val="00105E3D"/>
    <w:rsid w:val="00106BD4"/>
    <w:rsid w:val="00106CBD"/>
    <w:rsid w:val="00106ED5"/>
    <w:rsid w:val="00107264"/>
    <w:rsid w:val="001072E7"/>
    <w:rsid w:val="0010737B"/>
    <w:rsid w:val="001075E9"/>
    <w:rsid w:val="00107745"/>
    <w:rsid w:val="001104CC"/>
    <w:rsid w:val="00110570"/>
    <w:rsid w:val="001107C4"/>
    <w:rsid w:val="001109BA"/>
    <w:rsid w:val="00110AE9"/>
    <w:rsid w:val="00110B5E"/>
    <w:rsid w:val="00110BD3"/>
    <w:rsid w:val="00110DA5"/>
    <w:rsid w:val="001111F1"/>
    <w:rsid w:val="001115FD"/>
    <w:rsid w:val="00111C42"/>
    <w:rsid w:val="00111FA6"/>
    <w:rsid w:val="00112323"/>
    <w:rsid w:val="00112375"/>
    <w:rsid w:val="001125A7"/>
    <w:rsid w:val="00112BE7"/>
    <w:rsid w:val="00113526"/>
    <w:rsid w:val="00113C24"/>
    <w:rsid w:val="001144AB"/>
    <w:rsid w:val="0011485F"/>
    <w:rsid w:val="00114975"/>
    <w:rsid w:val="00114CAE"/>
    <w:rsid w:val="001156FC"/>
    <w:rsid w:val="00115E7B"/>
    <w:rsid w:val="00116813"/>
    <w:rsid w:val="00116C33"/>
    <w:rsid w:val="0011724E"/>
    <w:rsid w:val="001172FD"/>
    <w:rsid w:val="0011763C"/>
    <w:rsid w:val="001176C3"/>
    <w:rsid w:val="00117837"/>
    <w:rsid w:val="00117923"/>
    <w:rsid w:val="00117EF3"/>
    <w:rsid w:val="0012019E"/>
    <w:rsid w:val="0012052B"/>
    <w:rsid w:val="0012062B"/>
    <w:rsid w:val="0012062E"/>
    <w:rsid w:val="00120C26"/>
    <w:rsid w:val="00120CD7"/>
    <w:rsid w:val="001210ED"/>
    <w:rsid w:val="00121AE9"/>
    <w:rsid w:val="00122081"/>
    <w:rsid w:val="00122849"/>
    <w:rsid w:val="00122C08"/>
    <w:rsid w:val="00122CCA"/>
    <w:rsid w:val="00122EAC"/>
    <w:rsid w:val="00122FD1"/>
    <w:rsid w:val="00123121"/>
    <w:rsid w:val="0012318D"/>
    <w:rsid w:val="0012331F"/>
    <w:rsid w:val="00123D30"/>
    <w:rsid w:val="00123E3B"/>
    <w:rsid w:val="00123FD5"/>
    <w:rsid w:val="00124110"/>
    <w:rsid w:val="00124162"/>
    <w:rsid w:val="0012432B"/>
    <w:rsid w:val="00124A4F"/>
    <w:rsid w:val="00124A53"/>
    <w:rsid w:val="00124BCC"/>
    <w:rsid w:val="00124BE6"/>
    <w:rsid w:val="00124F60"/>
    <w:rsid w:val="00124FD2"/>
    <w:rsid w:val="00125189"/>
    <w:rsid w:val="001257E5"/>
    <w:rsid w:val="00125F1C"/>
    <w:rsid w:val="00125F6C"/>
    <w:rsid w:val="00126164"/>
    <w:rsid w:val="001267DF"/>
    <w:rsid w:val="00126EC8"/>
    <w:rsid w:val="001276CB"/>
    <w:rsid w:val="00130A83"/>
    <w:rsid w:val="00130BD0"/>
    <w:rsid w:val="00130F64"/>
    <w:rsid w:val="001310CB"/>
    <w:rsid w:val="00131429"/>
    <w:rsid w:val="00131FBE"/>
    <w:rsid w:val="00132602"/>
    <w:rsid w:val="00133CDE"/>
    <w:rsid w:val="00133CEC"/>
    <w:rsid w:val="00133DC6"/>
    <w:rsid w:val="0013401E"/>
    <w:rsid w:val="00134373"/>
    <w:rsid w:val="0013469C"/>
    <w:rsid w:val="00134741"/>
    <w:rsid w:val="00134BA2"/>
    <w:rsid w:val="001351EF"/>
    <w:rsid w:val="0013541B"/>
    <w:rsid w:val="001359E8"/>
    <w:rsid w:val="00135A4C"/>
    <w:rsid w:val="00135BE7"/>
    <w:rsid w:val="00135C70"/>
    <w:rsid w:val="00136419"/>
    <w:rsid w:val="0013663A"/>
    <w:rsid w:val="00136642"/>
    <w:rsid w:val="00136651"/>
    <w:rsid w:val="001369F5"/>
    <w:rsid w:val="00136F41"/>
    <w:rsid w:val="001370DB"/>
    <w:rsid w:val="0013725C"/>
    <w:rsid w:val="0013728E"/>
    <w:rsid w:val="00137752"/>
    <w:rsid w:val="00137764"/>
    <w:rsid w:val="00137FD2"/>
    <w:rsid w:val="0014017C"/>
    <w:rsid w:val="001402AD"/>
    <w:rsid w:val="001409DB"/>
    <w:rsid w:val="00140BA7"/>
    <w:rsid w:val="001410A3"/>
    <w:rsid w:val="00141562"/>
    <w:rsid w:val="00141965"/>
    <w:rsid w:val="00141976"/>
    <w:rsid w:val="001419BC"/>
    <w:rsid w:val="00141BFD"/>
    <w:rsid w:val="00141C28"/>
    <w:rsid w:val="00141FD9"/>
    <w:rsid w:val="00142223"/>
    <w:rsid w:val="001423F3"/>
    <w:rsid w:val="00142659"/>
    <w:rsid w:val="00142702"/>
    <w:rsid w:val="001427AB"/>
    <w:rsid w:val="00142BF3"/>
    <w:rsid w:val="00142C59"/>
    <w:rsid w:val="001432A5"/>
    <w:rsid w:val="001438B4"/>
    <w:rsid w:val="001439F4"/>
    <w:rsid w:val="00143A62"/>
    <w:rsid w:val="00144052"/>
    <w:rsid w:val="0014434E"/>
    <w:rsid w:val="00144580"/>
    <w:rsid w:val="00145074"/>
    <w:rsid w:val="00145143"/>
    <w:rsid w:val="001452C8"/>
    <w:rsid w:val="00145CC3"/>
    <w:rsid w:val="001460F8"/>
    <w:rsid w:val="00146105"/>
    <w:rsid w:val="00146107"/>
    <w:rsid w:val="001464C7"/>
    <w:rsid w:val="00146577"/>
    <w:rsid w:val="001469DF"/>
    <w:rsid w:val="00146ADA"/>
    <w:rsid w:val="00146C07"/>
    <w:rsid w:val="00146F34"/>
    <w:rsid w:val="0014717C"/>
    <w:rsid w:val="00147282"/>
    <w:rsid w:val="00147AEB"/>
    <w:rsid w:val="00147C6E"/>
    <w:rsid w:val="00150277"/>
    <w:rsid w:val="00150474"/>
    <w:rsid w:val="00150AB9"/>
    <w:rsid w:val="00150BF2"/>
    <w:rsid w:val="00150EED"/>
    <w:rsid w:val="00150F8A"/>
    <w:rsid w:val="00151036"/>
    <w:rsid w:val="0015111C"/>
    <w:rsid w:val="001513AF"/>
    <w:rsid w:val="00151490"/>
    <w:rsid w:val="001518A8"/>
    <w:rsid w:val="00151A1E"/>
    <w:rsid w:val="00152A64"/>
    <w:rsid w:val="00152D0C"/>
    <w:rsid w:val="00152D24"/>
    <w:rsid w:val="00152DD5"/>
    <w:rsid w:val="00153552"/>
    <w:rsid w:val="00153767"/>
    <w:rsid w:val="00153A2C"/>
    <w:rsid w:val="00153A6D"/>
    <w:rsid w:val="00153DCB"/>
    <w:rsid w:val="00153F0E"/>
    <w:rsid w:val="00153FC2"/>
    <w:rsid w:val="00154164"/>
    <w:rsid w:val="00154357"/>
    <w:rsid w:val="00154ABC"/>
    <w:rsid w:val="00154B7C"/>
    <w:rsid w:val="001550AF"/>
    <w:rsid w:val="0015526B"/>
    <w:rsid w:val="00155713"/>
    <w:rsid w:val="00155A73"/>
    <w:rsid w:val="00156075"/>
    <w:rsid w:val="001561BA"/>
    <w:rsid w:val="00156275"/>
    <w:rsid w:val="00156388"/>
    <w:rsid w:val="0015680B"/>
    <w:rsid w:val="00156F29"/>
    <w:rsid w:val="00156FC6"/>
    <w:rsid w:val="00157254"/>
    <w:rsid w:val="001572D3"/>
    <w:rsid w:val="00157533"/>
    <w:rsid w:val="001576EF"/>
    <w:rsid w:val="0015771A"/>
    <w:rsid w:val="00157733"/>
    <w:rsid w:val="0015791A"/>
    <w:rsid w:val="00157F00"/>
    <w:rsid w:val="00160B2C"/>
    <w:rsid w:val="00160B2D"/>
    <w:rsid w:val="00160CA9"/>
    <w:rsid w:val="00160F21"/>
    <w:rsid w:val="00160FB9"/>
    <w:rsid w:val="00161305"/>
    <w:rsid w:val="00161338"/>
    <w:rsid w:val="001617A1"/>
    <w:rsid w:val="0016190F"/>
    <w:rsid w:val="00161953"/>
    <w:rsid w:val="00161B08"/>
    <w:rsid w:val="00161CAA"/>
    <w:rsid w:val="0016217D"/>
    <w:rsid w:val="001622F3"/>
    <w:rsid w:val="001627D1"/>
    <w:rsid w:val="00162EA0"/>
    <w:rsid w:val="00163535"/>
    <w:rsid w:val="00163720"/>
    <w:rsid w:val="00163A62"/>
    <w:rsid w:val="00163B82"/>
    <w:rsid w:val="00164035"/>
    <w:rsid w:val="00164C7E"/>
    <w:rsid w:val="00165311"/>
    <w:rsid w:val="001654E1"/>
    <w:rsid w:val="00165ADE"/>
    <w:rsid w:val="001666FA"/>
    <w:rsid w:val="00166735"/>
    <w:rsid w:val="00166B27"/>
    <w:rsid w:val="00166B5D"/>
    <w:rsid w:val="00166E07"/>
    <w:rsid w:val="00167473"/>
    <w:rsid w:val="00167A3F"/>
    <w:rsid w:val="001703F7"/>
    <w:rsid w:val="0017066D"/>
    <w:rsid w:val="00170B71"/>
    <w:rsid w:val="00170CCE"/>
    <w:rsid w:val="00170E59"/>
    <w:rsid w:val="00170FAF"/>
    <w:rsid w:val="001711C2"/>
    <w:rsid w:val="0017152A"/>
    <w:rsid w:val="001721EE"/>
    <w:rsid w:val="0017290F"/>
    <w:rsid w:val="00172DF5"/>
    <w:rsid w:val="001730CB"/>
    <w:rsid w:val="00173C59"/>
    <w:rsid w:val="00174363"/>
    <w:rsid w:val="00174477"/>
    <w:rsid w:val="00174CA7"/>
    <w:rsid w:val="0017569F"/>
    <w:rsid w:val="00175BAC"/>
    <w:rsid w:val="001761D1"/>
    <w:rsid w:val="00176391"/>
    <w:rsid w:val="00176C46"/>
    <w:rsid w:val="001777A0"/>
    <w:rsid w:val="001777FE"/>
    <w:rsid w:val="00177955"/>
    <w:rsid w:val="00177B4B"/>
    <w:rsid w:val="00177CA3"/>
    <w:rsid w:val="00177D34"/>
    <w:rsid w:val="00177EA5"/>
    <w:rsid w:val="0018027C"/>
    <w:rsid w:val="001804D2"/>
    <w:rsid w:val="00180739"/>
    <w:rsid w:val="00181308"/>
    <w:rsid w:val="001814F6"/>
    <w:rsid w:val="0018188B"/>
    <w:rsid w:val="00182518"/>
    <w:rsid w:val="001825DA"/>
    <w:rsid w:val="0018263C"/>
    <w:rsid w:val="00182CE9"/>
    <w:rsid w:val="00182D53"/>
    <w:rsid w:val="0018330F"/>
    <w:rsid w:val="001839F3"/>
    <w:rsid w:val="00183A54"/>
    <w:rsid w:val="00183F8F"/>
    <w:rsid w:val="0018431C"/>
    <w:rsid w:val="0018482E"/>
    <w:rsid w:val="00184C27"/>
    <w:rsid w:val="00185061"/>
    <w:rsid w:val="0018534B"/>
    <w:rsid w:val="00186AEE"/>
    <w:rsid w:val="00186B4C"/>
    <w:rsid w:val="00187034"/>
    <w:rsid w:val="00187071"/>
    <w:rsid w:val="0018762B"/>
    <w:rsid w:val="00187A95"/>
    <w:rsid w:val="00187CA5"/>
    <w:rsid w:val="0018AC61"/>
    <w:rsid w:val="001909F4"/>
    <w:rsid w:val="00190AA3"/>
    <w:rsid w:val="00190E33"/>
    <w:rsid w:val="00191361"/>
    <w:rsid w:val="001913C7"/>
    <w:rsid w:val="00191DF2"/>
    <w:rsid w:val="00191F2E"/>
    <w:rsid w:val="0019224D"/>
    <w:rsid w:val="00192685"/>
    <w:rsid w:val="00192B1F"/>
    <w:rsid w:val="001936F1"/>
    <w:rsid w:val="001938F8"/>
    <w:rsid w:val="00193C43"/>
    <w:rsid w:val="00193D91"/>
    <w:rsid w:val="001941AC"/>
    <w:rsid w:val="001943D2"/>
    <w:rsid w:val="001946B5"/>
    <w:rsid w:val="00194802"/>
    <w:rsid w:val="00194932"/>
    <w:rsid w:val="00194961"/>
    <w:rsid w:val="00195373"/>
    <w:rsid w:val="0019544E"/>
    <w:rsid w:val="00195560"/>
    <w:rsid w:val="001956D7"/>
    <w:rsid w:val="00195CD1"/>
    <w:rsid w:val="00195DF6"/>
    <w:rsid w:val="00195ED4"/>
    <w:rsid w:val="00196100"/>
    <w:rsid w:val="001961EA"/>
    <w:rsid w:val="00196586"/>
    <w:rsid w:val="00196C21"/>
    <w:rsid w:val="00197004"/>
    <w:rsid w:val="00197780"/>
    <w:rsid w:val="00197926"/>
    <w:rsid w:val="00197EFF"/>
    <w:rsid w:val="001A014D"/>
    <w:rsid w:val="001A01FE"/>
    <w:rsid w:val="001A02E8"/>
    <w:rsid w:val="001A06FC"/>
    <w:rsid w:val="001A0708"/>
    <w:rsid w:val="001A1148"/>
    <w:rsid w:val="001A1291"/>
    <w:rsid w:val="001A1961"/>
    <w:rsid w:val="001A19FC"/>
    <w:rsid w:val="001A226F"/>
    <w:rsid w:val="001A22BE"/>
    <w:rsid w:val="001A22C4"/>
    <w:rsid w:val="001A249B"/>
    <w:rsid w:val="001A25B5"/>
    <w:rsid w:val="001A25D0"/>
    <w:rsid w:val="001A2701"/>
    <w:rsid w:val="001A2AAA"/>
    <w:rsid w:val="001A2B59"/>
    <w:rsid w:val="001A2D65"/>
    <w:rsid w:val="001A2E74"/>
    <w:rsid w:val="001A2F84"/>
    <w:rsid w:val="001A3A73"/>
    <w:rsid w:val="001A3D01"/>
    <w:rsid w:val="001A47B5"/>
    <w:rsid w:val="001A4EE7"/>
    <w:rsid w:val="001A512C"/>
    <w:rsid w:val="001A549C"/>
    <w:rsid w:val="001A5EA8"/>
    <w:rsid w:val="001A61AC"/>
    <w:rsid w:val="001A62B3"/>
    <w:rsid w:val="001A6413"/>
    <w:rsid w:val="001A64A1"/>
    <w:rsid w:val="001A6814"/>
    <w:rsid w:val="001A6C04"/>
    <w:rsid w:val="001A6DF0"/>
    <w:rsid w:val="001A70E4"/>
    <w:rsid w:val="001A731C"/>
    <w:rsid w:val="001A7388"/>
    <w:rsid w:val="001A74F3"/>
    <w:rsid w:val="001A7BFE"/>
    <w:rsid w:val="001B056D"/>
    <w:rsid w:val="001B0A21"/>
    <w:rsid w:val="001B0BE0"/>
    <w:rsid w:val="001B0D63"/>
    <w:rsid w:val="001B0E1D"/>
    <w:rsid w:val="001B1F53"/>
    <w:rsid w:val="001B2327"/>
    <w:rsid w:val="001B255A"/>
    <w:rsid w:val="001B25AB"/>
    <w:rsid w:val="001B2B35"/>
    <w:rsid w:val="001B3507"/>
    <w:rsid w:val="001B36F7"/>
    <w:rsid w:val="001B37BB"/>
    <w:rsid w:val="001B3CD9"/>
    <w:rsid w:val="001B40C2"/>
    <w:rsid w:val="001B431D"/>
    <w:rsid w:val="001B4705"/>
    <w:rsid w:val="001B47D0"/>
    <w:rsid w:val="001B4C0D"/>
    <w:rsid w:val="001B5242"/>
    <w:rsid w:val="001B53D6"/>
    <w:rsid w:val="001B5616"/>
    <w:rsid w:val="001B581D"/>
    <w:rsid w:val="001B5A64"/>
    <w:rsid w:val="001B5AAF"/>
    <w:rsid w:val="001B5AD0"/>
    <w:rsid w:val="001B5C7D"/>
    <w:rsid w:val="001B5F11"/>
    <w:rsid w:val="001B5F21"/>
    <w:rsid w:val="001B63C0"/>
    <w:rsid w:val="001B6902"/>
    <w:rsid w:val="001B6D57"/>
    <w:rsid w:val="001B6F37"/>
    <w:rsid w:val="001B6FE3"/>
    <w:rsid w:val="001B70B4"/>
    <w:rsid w:val="001B76B9"/>
    <w:rsid w:val="001B7C33"/>
    <w:rsid w:val="001B7F1E"/>
    <w:rsid w:val="001B7FC8"/>
    <w:rsid w:val="001C0115"/>
    <w:rsid w:val="001C0133"/>
    <w:rsid w:val="001C0182"/>
    <w:rsid w:val="001C06D1"/>
    <w:rsid w:val="001C082D"/>
    <w:rsid w:val="001C0D4A"/>
    <w:rsid w:val="001C1418"/>
    <w:rsid w:val="001C1521"/>
    <w:rsid w:val="001C2001"/>
    <w:rsid w:val="001C270E"/>
    <w:rsid w:val="001C29D6"/>
    <w:rsid w:val="001C2C6B"/>
    <w:rsid w:val="001C2E31"/>
    <w:rsid w:val="001C3017"/>
    <w:rsid w:val="001C33CD"/>
    <w:rsid w:val="001C360F"/>
    <w:rsid w:val="001C3E70"/>
    <w:rsid w:val="001C40AF"/>
    <w:rsid w:val="001C43D0"/>
    <w:rsid w:val="001C44D4"/>
    <w:rsid w:val="001C467A"/>
    <w:rsid w:val="001C519A"/>
    <w:rsid w:val="001C5416"/>
    <w:rsid w:val="001C543B"/>
    <w:rsid w:val="001C5C47"/>
    <w:rsid w:val="001C6368"/>
    <w:rsid w:val="001C637B"/>
    <w:rsid w:val="001C649D"/>
    <w:rsid w:val="001C664C"/>
    <w:rsid w:val="001C6903"/>
    <w:rsid w:val="001C6977"/>
    <w:rsid w:val="001C6C1E"/>
    <w:rsid w:val="001C6F90"/>
    <w:rsid w:val="001C76D4"/>
    <w:rsid w:val="001C772E"/>
    <w:rsid w:val="001C793E"/>
    <w:rsid w:val="001C7C69"/>
    <w:rsid w:val="001C7F2D"/>
    <w:rsid w:val="001D054F"/>
    <w:rsid w:val="001D06F8"/>
    <w:rsid w:val="001D0D77"/>
    <w:rsid w:val="001D0D8A"/>
    <w:rsid w:val="001D0DA6"/>
    <w:rsid w:val="001D0E6B"/>
    <w:rsid w:val="001D0FE4"/>
    <w:rsid w:val="001D16CF"/>
    <w:rsid w:val="001D1A47"/>
    <w:rsid w:val="001D1B6A"/>
    <w:rsid w:val="001D1C10"/>
    <w:rsid w:val="001D1C5C"/>
    <w:rsid w:val="001D22A8"/>
    <w:rsid w:val="001D2A74"/>
    <w:rsid w:val="001D2AC4"/>
    <w:rsid w:val="001D2E9F"/>
    <w:rsid w:val="001D2FCC"/>
    <w:rsid w:val="001D3393"/>
    <w:rsid w:val="001D36BA"/>
    <w:rsid w:val="001D3C45"/>
    <w:rsid w:val="001D42A5"/>
    <w:rsid w:val="001D4414"/>
    <w:rsid w:val="001D5216"/>
    <w:rsid w:val="001D5484"/>
    <w:rsid w:val="001D58D5"/>
    <w:rsid w:val="001D5966"/>
    <w:rsid w:val="001D5ED8"/>
    <w:rsid w:val="001D6F58"/>
    <w:rsid w:val="001D70E2"/>
    <w:rsid w:val="001D7556"/>
    <w:rsid w:val="001D759D"/>
    <w:rsid w:val="001D7828"/>
    <w:rsid w:val="001D7A93"/>
    <w:rsid w:val="001D7E31"/>
    <w:rsid w:val="001E053D"/>
    <w:rsid w:val="001E053E"/>
    <w:rsid w:val="001E05DB"/>
    <w:rsid w:val="001E0814"/>
    <w:rsid w:val="001E0AA5"/>
    <w:rsid w:val="001E0B8B"/>
    <w:rsid w:val="001E0B9F"/>
    <w:rsid w:val="001E0F3F"/>
    <w:rsid w:val="001E118C"/>
    <w:rsid w:val="001E12D0"/>
    <w:rsid w:val="001E1739"/>
    <w:rsid w:val="001E18A0"/>
    <w:rsid w:val="001E18DF"/>
    <w:rsid w:val="001E1913"/>
    <w:rsid w:val="001E1BAD"/>
    <w:rsid w:val="001E1EBA"/>
    <w:rsid w:val="001E22C6"/>
    <w:rsid w:val="001E28FE"/>
    <w:rsid w:val="001E2B0B"/>
    <w:rsid w:val="001E2B1E"/>
    <w:rsid w:val="001E319C"/>
    <w:rsid w:val="001E3489"/>
    <w:rsid w:val="001E368E"/>
    <w:rsid w:val="001E378A"/>
    <w:rsid w:val="001E389A"/>
    <w:rsid w:val="001E3C05"/>
    <w:rsid w:val="001E4300"/>
    <w:rsid w:val="001E4477"/>
    <w:rsid w:val="001E44DB"/>
    <w:rsid w:val="001E4B2B"/>
    <w:rsid w:val="001E4CD4"/>
    <w:rsid w:val="001E4E2D"/>
    <w:rsid w:val="001E54A7"/>
    <w:rsid w:val="001E54A8"/>
    <w:rsid w:val="001E5637"/>
    <w:rsid w:val="001E5A0C"/>
    <w:rsid w:val="001E5E48"/>
    <w:rsid w:val="001E61ED"/>
    <w:rsid w:val="001E624C"/>
    <w:rsid w:val="001E6412"/>
    <w:rsid w:val="001E655D"/>
    <w:rsid w:val="001E6603"/>
    <w:rsid w:val="001E6625"/>
    <w:rsid w:val="001E6843"/>
    <w:rsid w:val="001E7113"/>
    <w:rsid w:val="001E76BF"/>
    <w:rsid w:val="001E7740"/>
    <w:rsid w:val="001E7A5D"/>
    <w:rsid w:val="001E7ACF"/>
    <w:rsid w:val="001E7B80"/>
    <w:rsid w:val="001E7DB1"/>
    <w:rsid w:val="001F0211"/>
    <w:rsid w:val="001F078A"/>
    <w:rsid w:val="001F0C2C"/>
    <w:rsid w:val="001F0C75"/>
    <w:rsid w:val="001F0CDD"/>
    <w:rsid w:val="001F0D9A"/>
    <w:rsid w:val="001F11B1"/>
    <w:rsid w:val="001F13FF"/>
    <w:rsid w:val="001F21C2"/>
    <w:rsid w:val="001F2257"/>
    <w:rsid w:val="001F231F"/>
    <w:rsid w:val="001F23F1"/>
    <w:rsid w:val="001F28A1"/>
    <w:rsid w:val="001F2ED0"/>
    <w:rsid w:val="001F302F"/>
    <w:rsid w:val="001F3620"/>
    <w:rsid w:val="001F416F"/>
    <w:rsid w:val="001F4459"/>
    <w:rsid w:val="001F4610"/>
    <w:rsid w:val="001F5902"/>
    <w:rsid w:val="001F593B"/>
    <w:rsid w:val="001F5A39"/>
    <w:rsid w:val="001F661F"/>
    <w:rsid w:val="001F66DD"/>
    <w:rsid w:val="001F6743"/>
    <w:rsid w:val="001F679F"/>
    <w:rsid w:val="001F6947"/>
    <w:rsid w:val="001F6ACC"/>
    <w:rsid w:val="001F6B7B"/>
    <w:rsid w:val="001F6F03"/>
    <w:rsid w:val="001F6FB6"/>
    <w:rsid w:val="001F7894"/>
    <w:rsid w:val="001F7AC6"/>
    <w:rsid w:val="002002D5"/>
    <w:rsid w:val="00200A4B"/>
    <w:rsid w:val="002013A9"/>
    <w:rsid w:val="002014EB"/>
    <w:rsid w:val="00201BF4"/>
    <w:rsid w:val="00201EA7"/>
    <w:rsid w:val="002021B4"/>
    <w:rsid w:val="0020279C"/>
    <w:rsid w:val="00202918"/>
    <w:rsid w:val="00202BFC"/>
    <w:rsid w:val="00202E87"/>
    <w:rsid w:val="0020327B"/>
    <w:rsid w:val="00203588"/>
    <w:rsid w:val="002036BC"/>
    <w:rsid w:val="002036E0"/>
    <w:rsid w:val="002038A4"/>
    <w:rsid w:val="00203FDD"/>
    <w:rsid w:val="00204059"/>
    <w:rsid w:val="002041E0"/>
    <w:rsid w:val="0020475D"/>
    <w:rsid w:val="00204881"/>
    <w:rsid w:val="002048DB"/>
    <w:rsid w:val="00204B87"/>
    <w:rsid w:val="002052E2"/>
    <w:rsid w:val="0020541F"/>
    <w:rsid w:val="002059DA"/>
    <w:rsid w:val="00205FBC"/>
    <w:rsid w:val="002064F1"/>
    <w:rsid w:val="00206522"/>
    <w:rsid w:val="002066CB"/>
    <w:rsid w:val="00206EC1"/>
    <w:rsid w:val="00206EFE"/>
    <w:rsid w:val="00207391"/>
    <w:rsid w:val="002076E4"/>
    <w:rsid w:val="00207A28"/>
    <w:rsid w:val="00207BB0"/>
    <w:rsid w:val="00207D1B"/>
    <w:rsid w:val="00207DE5"/>
    <w:rsid w:val="00207DEE"/>
    <w:rsid w:val="00210235"/>
    <w:rsid w:val="0021048D"/>
    <w:rsid w:val="00210A75"/>
    <w:rsid w:val="00210B80"/>
    <w:rsid w:val="00210CA2"/>
    <w:rsid w:val="00211117"/>
    <w:rsid w:val="0021152C"/>
    <w:rsid w:val="002115F6"/>
    <w:rsid w:val="00211AEF"/>
    <w:rsid w:val="00211B4C"/>
    <w:rsid w:val="00212093"/>
    <w:rsid w:val="0021256E"/>
    <w:rsid w:val="002125EB"/>
    <w:rsid w:val="00212964"/>
    <w:rsid w:val="00212C6A"/>
    <w:rsid w:val="00213078"/>
    <w:rsid w:val="00213225"/>
    <w:rsid w:val="00213314"/>
    <w:rsid w:val="00213886"/>
    <w:rsid w:val="0021391A"/>
    <w:rsid w:val="00214069"/>
    <w:rsid w:val="002141E5"/>
    <w:rsid w:val="0021434C"/>
    <w:rsid w:val="00214748"/>
    <w:rsid w:val="00214E72"/>
    <w:rsid w:val="00215216"/>
    <w:rsid w:val="002152CE"/>
    <w:rsid w:val="0021562A"/>
    <w:rsid w:val="002157A5"/>
    <w:rsid w:val="002157AF"/>
    <w:rsid w:val="00215E5C"/>
    <w:rsid w:val="00215FBF"/>
    <w:rsid w:val="002166D6"/>
    <w:rsid w:val="002168A0"/>
    <w:rsid w:val="00216B32"/>
    <w:rsid w:val="00216B63"/>
    <w:rsid w:val="00216BFB"/>
    <w:rsid w:val="0021752F"/>
    <w:rsid w:val="002177C9"/>
    <w:rsid w:val="00217EF5"/>
    <w:rsid w:val="00217FC8"/>
    <w:rsid w:val="002201E9"/>
    <w:rsid w:val="00220539"/>
    <w:rsid w:val="0022054A"/>
    <w:rsid w:val="002207E1"/>
    <w:rsid w:val="00220A31"/>
    <w:rsid w:val="00220A43"/>
    <w:rsid w:val="00220E0D"/>
    <w:rsid w:val="00220E12"/>
    <w:rsid w:val="002211B1"/>
    <w:rsid w:val="0022164C"/>
    <w:rsid w:val="002216CA"/>
    <w:rsid w:val="00221A46"/>
    <w:rsid w:val="00221E1C"/>
    <w:rsid w:val="00222102"/>
    <w:rsid w:val="0022237A"/>
    <w:rsid w:val="002225C0"/>
    <w:rsid w:val="0022288F"/>
    <w:rsid w:val="00222E91"/>
    <w:rsid w:val="00222FEE"/>
    <w:rsid w:val="0022305E"/>
    <w:rsid w:val="00223785"/>
    <w:rsid w:val="00223B24"/>
    <w:rsid w:val="00223B9C"/>
    <w:rsid w:val="00223BA7"/>
    <w:rsid w:val="00223C27"/>
    <w:rsid w:val="002241BF"/>
    <w:rsid w:val="00224200"/>
    <w:rsid w:val="0022464E"/>
    <w:rsid w:val="00224700"/>
    <w:rsid w:val="00224727"/>
    <w:rsid w:val="00224C37"/>
    <w:rsid w:val="00224E1E"/>
    <w:rsid w:val="00224F78"/>
    <w:rsid w:val="002252A6"/>
    <w:rsid w:val="0022547C"/>
    <w:rsid w:val="0022596F"/>
    <w:rsid w:val="00225C43"/>
    <w:rsid w:val="00225E71"/>
    <w:rsid w:val="002260E2"/>
    <w:rsid w:val="0022611D"/>
    <w:rsid w:val="0022650C"/>
    <w:rsid w:val="002265A0"/>
    <w:rsid w:val="00226951"/>
    <w:rsid w:val="00226A7E"/>
    <w:rsid w:val="00226AB7"/>
    <w:rsid w:val="00226BB1"/>
    <w:rsid w:val="00226C01"/>
    <w:rsid w:val="00227C7C"/>
    <w:rsid w:val="00227DDC"/>
    <w:rsid w:val="002305BB"/>
    <w:rsid w:val="0023069C"/>
    <w:rsid w:val="0023085A"/>
    <w:rsid w:val="0023093B"/>
    <w:rsid w:val="00230BC1"/>
    <w:rsid w:val="00230C79"/>
    <w:rsid w:val="00230F7E"/>
    <w:rsid w:val="00231150"/>
    <w:rsid w:val="00231CDA"/>
    <w:rsid w:val="00231F09"/>
    <w:rsid w:val="00232693"/>
    <w:rsid w:val="00232A1E"/>
    <w:rsid w:val="00232D21"/>
    <w:rsid w:val="00232E2C"/>
    <w:rsid w:val="00232EAF"/>
    <w:rsid w:val="0023312A"/>
    <w:rsid w:val="002332DB"/>
    <w:rsid w:val="00233561"/>
    <w:rsid w:val="00233A14"/>
    <w:rsid w:val="002343AD"/>
    <w:rsid w:val="002345EF"/>
    <w:rsid w:val="0023474C"/>
    <w:rsid w:val="00234973"/>
    <w:rsid w:val="00234D0A"/>
    <w:rsid w:val="0023514A"/>
    <w:rsid w:val="00235336"/>
    <w:rsid w:val="0023545E"/>
    <w:rsid w:val="002356B4"/>
    <w:rsid w:val="002357FC"/>
    <w:rsid w:val="00235846"/>
    <w:rsid w:val="0023594B"/>
    <w:rsid w:val="00235CB8"/>
    <w:rsid w:val="002368DB"/>
    <w:rsid w:val="00236B80"/>
    <w:rsid w:val="00236F6E"/>
    <w:rsid w:val="00237A0D"/>
    <w:rsid w:val="00237A17"/>
    <w:rsid w:val="00237B17"/>
    <w:rsid w:val="00237CB8"/>
    <w:rsid w:val="00237E40"/>
    <w:rsid w:val="00237F68"/>
    <w:rsid w:val="002400D9"/>
    <w:rsid w:val="0024018E"/>
    <w:rsid w:val="002403DE"/>
    <w:rsid w:val="00240A72"/>
    <w:rsid w:val="00240BB2"/>
    <w:rsid w:val="00240C13"/>
    <w:rsid w:val="002418C3"/>
    <w:rsid w:val="00241C96"/>
    <w:rsid w:val="002426E7"/>
    <w:rsid w:val="00242879"/>
    <w:rsid w:val="00242968"/>
    <w:rsid w:val="00242F91"/>
    <w:rsid w:val="002434EA"/>
    <w:rsid w:val="00243BCD"/>
    <w:rsid w:val="002445D9"/>
    <w:rsid w:val="002447F7"/>
    <w:rsid w:val="00244ACE"/>
    <w:rsid w:val="00245106"/>
    <w:rsid w:val="002453BE"/>
    <w:rsid w:val="002455F9"/>
    <w:rsid w:val="00245DBA"/>
    <w:rsid w:val="00246948"/>
    <w:rsid w:val="00246EED"/>
    <w:rsid w:val="00246F50"/>
    <w:rsid w:val="002474F4"/>
    <w:rsid w:val="0024755D"/>
    <w:rsid w:val="00247796"/>
    <w:rsid w:val="0024781D"/>
    <w:rsid w:val="00250193"/>
    <w:rsid w:val="002503BA"/>
    <w:rsid w:val="002503C5"/>
    <w:rsid w:val="002507FD"/>
    <w:rsid w:val="00250A81"/>
    <w:rsid w:val="00250BFE"/>
    <w:rsid w:val="0025147D"/>
    <w:rsid w:val="002514C2"/>
    <w:rsid w:val="002515F6"/>
    <w:rsid w:val="00251633"/>
    <w:rsid w:val="002516AE"/>
    <w:rsid w:val="00251C9F"/>
    <w:rsid w:val="00251E55"/>
    <w:rsid w:val="00251E99"/>
    <w:rsid w:val="00252EFD"/>
    <w:rsid w:val="0025321E"/>
    <w:rsid w:val="00253DF1"/>
    <w:rsid w:val="002540C8"/>
    <w:rsid w:val="00254173"/>
    <w:rsid w:val="002543B9"/>
    <w:rsid w:val="002544E7"/>
    <w:rsid w:val="0025468D"/>
    <w:rsid w:val="00254699"/>
    <w:rsid w:val="00254763"/>
    <w:rsid w:val="00254FF8"/>
    <w:rsid w:val="00255355"/>
    <w:rsid w:val="00255801"/>
    <w:rsid w:val="002558C2"/>
    <w:rsid w:val="00255A3C"/>
    <w:rsid w:val="00255D7A"/>
    <w:rsid w:val="00256284"/>
    <w:rsid w:val="0025685E"/>
    <w:rsid w:val="00256AAD"/>
    <w:rsid w:val="00256B47"/>
    <w:rsid w:val="00256DCF"/>
    <w:rsid w:val="00257080"/>
    <w:rsid w:val="00257269"/>
    <w:rsid w:val="00257388"/>
    <w:rsid w:val="00257880"/>
    <w:rsid w:val="00257881"/>
    <w:rsid w:val="002578D2"/>
    <w:rsid w:val="00257F36"/>
    <w:rsid w:val="002601C0"/>
    <w:rsid w:val="002608D3"/>
    <w:rsid w:val="00260A27"/>
    <w:rsid w:val="00260F62"/>
    <w:rsid w:val="00261584"/>
    <w:rsid w:val="00261706"/>
    <w:rsid w:val="00261C35"/>
    <w:rsid w:val="00261F99"/>
    <w:rsid w:val="002625B0"/>
    <w:rsid w:val="00262975"/>
    <w:rsid w:val="00262A43"/>
    <w:rsid w:val="002630C0"/>
    <w:rsid w:val="00263137"/>
    <w:rsid w:val="0026319D"/>
    <w:rsid w:val="002631E6"/>
    <w:rsid w:val="00263334"/>
    <w:rsid w:val="00263753"/>
    <w:rsid w:val="00263786"/>
    <w:rsid w:val="00263802"/>
    <w:rsid w:val="0026397E"/>
    <w:rsid w:val="00263A86"/>
    <w:rsid w:val="00263C7C"/>
    <w:rsid w:val="00263D7B"/>
    <w:rsid w:val="00263DA9"/>
    <w:rsid w:val="00263DF6"/>
    <w:rsid w:val="00263F7B"/>
    <w:rsid w:val="0026413F"/>
    <w:rsid w:val="00264144"/>
    <w:rsid w:val="0026443C"/>
    <w:rsid w:val="00264B43"/>
    <w:rsid w:val="0026514B"/>
    <w:rsid w:val="00265BCB"/>
    <w:rsid w:val="00265BE3"/>
    <w:rsid w:val="00266D23"/>
    <w:rsid w:val="002673D9"/>
    <w:rsid w:val="00267485"/>
    <w:rsid w:val="002674C1"/>
    <w:rsid w:val="0026775E"/>
    <w:rsid w:val="00270043"/>
    <w:rsid w:val="00270212"/>
    <w:rsid w:val="00270222"/>
    <w:rsid w:val="002704D0"/>
    <w:rsid w:val="002707D6"/>
    <w:rsid w:val="00270875"/>
    <w:rsid w:val="00270A66"/>
    <w:rsid w:val="00270D42"/>
    <w:rsid w:val="0027123F"/>
    <w:rsid w:val="00271B65"/>
    <w:rsid w:val="00272127"/>
    <w:rsid w:val="00272514"/>
    <w:rsid w:val="00273934"/>
    <w:rsid w:val="00273BAE"/>
    <w:rsid w:val="00274117"/>
    <w:rsid w:val="00274A6C"/>
    <w:rsid w:val="00275464"/>
    <w:rsid w:val="00275502"/>
    <w:rsid w:val="002757F6"/>
    <w:rsid w:val="00275E55"/>
    <w:rsid w:val="0027600E"/>
    <w:rsid w:val="00276895"/>
    <w:rsid w:val="002768C1"/>
    <w:rsid w:val="002769C6"/>
    <w:rsid w:val="00276C9D"/>
    <w:rsid w:val="00276D02"/>
    <w:rsid w:val="00276DFA"/>
    <w:rsid w:val="00277029"/>
    <w:rsid w:val="002771FC"/>
    <w:rsid w:val="00277272"/>
    <w:rsid w:val="0027781C"/>
    <w:rsid w:val="00277D5A"/>
    <w:rsid w:val="00280C0F"/>
    <w:rsid w:val="00280D20"/>
    <w:rsid w:val="00280DF0"/>
    <w:rsid w:val="0028107F"/>
    <w:rsid w:val="00281191"/>
    <w:rsid w:val="00281230"/>
    <w:rsid w:val="00281370"/>
    <w:rsid w:val="00281681"/>
    <w:rsid w:val="002816A9"/>
    <w:rsid w:val="00281740"/>
    <w:rsid w:val="00281986"/>
    <w:rsid w:val="00281F51"/>
    <w:rsid w:val="00281FD4"/>
    <w:rsid w:val="00282129"/>
    <w:rsid w:val="0028220A"/>
    <w:rsid w:val="00282BDE"/>
    <w:rsid w:val="00282CC3"/>
    <w:rsid w:val="00282ECB"/>
    <w:rsid w:val="002830B6"/>
    <w:rsid w:val="0028335F"/>
    <w:rsid w:val="00284242"/>
    <w:rsid w:val="002843EA"/>
    <w:rsid w:val="00284676"/>
    <w:rsid w:val="00284D50"/>
    <w:rsid w:val="00284D8B"/>
    <w:rsid w:val="00284E06"/>
    <w:rsid w:val="0028578C"/>
    <w:rsid w:val="002861A7"/>
    <w:rsid w:val="002861D2"/>
    <w:rsid w:val="00286234"/>
    <w:rsid w:val="0028649D"/>
    <w:rsid w:val="00286524"/>
    <w:rsid w:val="0028691E"/>
    <w:rsid w:val="00287122"/>
    <w:rsid w:val="0028737E"/>
    <w:rsid w:val="0028755B"/>
    <w:rsid w:val="0028757F"/>
    <w:rsid w:val="002878D3"/>
    <w:rsid w:val="00287A9B"/>
    <w:rsid w:val="00287B55"/>
    <w:rsid w:val="00287D0F"/>
    <w:rsid w:val="002901DA"/>
    <w:rsid w:val="00290282"/>
    <w:rsid w:val="0029066B"/>
    <w:rsid w:val="00290B00"/>
    <w:rsid w:val="00290D16"/>
    <w:rsid w:val="00290E29"/>
    <w:rsid w:val="00290F0B"/>
    <w:rsid w:val="00291271"/>
    <w:rsid w:val="0029159E"/>
    <w:rsid w:val="00291875"/>
    <w:rsid w:val="00291949"/>
    <w:rsid w:val="00291AE8"/>
    <w:rsid w:val="00291E9D"/>
    <w:rsid w:val="00291ECD"/>
    <w:rsid w:val="00291F43"/>
    <w:rsid w:val="00291F9E"/>
    <w:rsid w:val="0029226E"/>
    <w:rsid w:val="00292424"/>
    <w:rsid w:val="00292566"/>
    <w:rsid w:val="00292617"/>
    <w:rsid w:val="0029261D"/>
    <w:rsid w:val="00292749"/>
    <w:rsid w:val="002929A0"/>
    <w:rsid w:val="00292CBF"/>
    <w:rsid w:val="002930AB"/>
    <w:rsid w:val="00293146"/>
    <w:rsid w:val="002932A5"/>
    <w:rsid w:val="002939FA"/>
    <w:rsid w:val="00294100"/>
    <w:rsid w:val="0029465D"/>
    <w:rsid w:val="00294DF1"/>
    <w:rsid w:val="00294ECC"/>
    <w:rsid w:val="00294EDF"/>
    <w:rsid w:val="00295391"/>
    <w:rsid w:val="00295450"/>
    <w:rsid w:val="002954C4"/>
    <w:rsid w:val="00295A06"/>
    <w:rsid w:val="00295CE1"/>
    <w:rsid w:val="002963A9"/>
    <w:rsid w:val="0029644E"/>
    <w:rsid w:val="00296775"/>
    <w:rsid w:val="00296797"/>
    <w:rsid w:val="002970A9"/>
    <w:rsid w:val="00297D48"/>
    <w:rsid w:val="002A08DD"/>
    <w:rsid w:val="002A090B"/>
    <w:rsid w:val="002A0C55"/>
    <w:rsid w:val="002A0D12"/>
    <w:rsid w:val="002A1121"/>
    <w:rsid w:val="002A1339"/>
    <w:rsid w:val="002A18FA"/>
    <w:rsid w:val="002A1ABD"/>
    <w:rsid w:val="002A1D90"/>
    <w:rsid w:val="002A270C"/>
    <w:rsid w:val="002A2AB9"/>
    <w:rsid w:val="002A2B36"/>
    <w:rsid w:val="002A348A"/>
    <w:rsid w:val="002A3A91"/>
    <w:rsid w:val="002A3A93"/>
    <w:rsid w:val="002A3C6D"/>
    <w:rsid w:val="002A3CD0"/>
    <w:rsid w:val="002A4295"/>
    <w:rsid w:val="002A42C4"/>
    <w:rsid w:val="002A49FD"/>
    <w:rsid w:val="002A4F99"/>
    <w:rsid w:val="002A56F9"/>
    <w:rsid w:val="002A58E0"/>
    <w:rsid w:val="002A59C6"/>
    <w:rsid w:val="002A59CF"/>
    <w:rsid w:val="002A5B36"/>
    <w:rsid w:val="002A5C12"/>
    <w:rsid w:val="002A5FF9"/>
    <w:rsid w:val="002A6C2D"/>
    <w:rsid w:val="002A73D2"/>
    <w:rsid w:val="002A7430"/>
    <w:rsid w:val="002A7BC6"/>
    <w:rsid w:val="002A7F49"/>
    <w:rsid w:val="002AF38D"/>
    <w:rsid w:val="002B0249"/>
    <w:rsid w:val="002B02BE"/>
    <w:rsid w:val="002B04B5"/>
    <w:rsid w:val="002B0C2B"/>
    <w:rsid w:val="002B0C3E"/>
    <w:rsid w:val="002B0E4F"/>
    <w:rsid w:val="002B15EC"/>
    <w:rsid w:val="002B16B2"/>
    <w:rsid w:val="002B233C"/>
    <w:rsid w:val="002B2674"/>
    <w:rsid w:val="002B2798"/>
    <w:rsid w:val="002B2FDA"/>
    <w:rsid w:val="002B31CD"/>
    <w:rsid w:val="002B32E9"/>
    <w:rsid w:val="002B3319"/>
    <w:rsid w:val="002B344B"/>
    <w:rsid w:val="002B3625"/>
    <w:rsid w:val="002B39E1"/>
    <w:rsid w:val="002B3AA6"/>
    <w:rsid w:val="002B3DEB"/>
    <w:rsid w:val="002B3F01"/>
    <w:rsid w:val="002B4A6B"/>
    <w:rsid w:val="002B4F9F"/>
    <w:rsid w:val="002B5025"/>
    <w:rsid w:val="002B5575"/>
    <w:rsid w:val="002B5909"/>
    <w:rsid w:val="002B5E83"/>
    <w:rsid w:val="002B6086"/>
    <w:rsid w:val="002B60DA"/>
    <w:rsid w:val="002B62F9"/>
    <w:rsid w:val="002B6AFE"/>
    <w:rsid w:val="002B6E54"/>
    <w:rsid w:val="002B6F79"/>
    <w:rsid w:val="002B71AE"/>
    <w:rsid w:val="002B73D0"/>
    <w:rsid w:val="002B75B7"/>
    <w:rsid w:val="002B75FF"/>
    <w:rsid w:val="002B7846"/>
    <w:rsid w:val="002B7870"/>
    <w:rsid w:val="002B7E10"/>
    <w:rsid w:val="002C005F"/>
    <w:rsid w:val="002C05C7"/>
    <w:rsid w:val="002C0652"/>
    <w:rsid w:val="002C06BF"/>
    <w:rsid w:val="002C07AA"/>
    <w:rsid w:val="002C07B3"/>
    <w:rsid w:val="002C0910"/>
    <w:rsid w:val="002C0E43"/>
    <w:rsid w:val="002C10FB"/>
    <w:rsid w:val="002C152E"/>
    <w:rsid w:val="002C16A5"/>
    <w:rsid w:val="002C17E4"/>
    <w:rsid w:val="002C189C"/>
    <w:rsid w:val="002C1B2F"/>
    <w:rsid w:val="002C1CFA"/>
    <w:rsid w:val="002C21A2"/>
    <w:rsid w:val="002C2B99"/>
    <w:rsid w:val="002C2D58"/>
    <w:rsid w:val="002C2DBA"/>
    <w:rsid w:val="002C31FC"/>
    <w:rsid w:val="002C3287"/>
    <w:rsid w:val="002C3867"/>
    <w:rsid w:val="002C388F"/>
    <w:rsid w:val="002C3CC9"/>
    <w:rsid w:val="002C3DA1"/>
    <w:rsid w:val="002C3F97"/>
    <w:rsid w:val="002C40C6"/>
    <w:rsid w:val="002C4569"/>
    <w:rsid w:val="002C471F"/>
    <w:rsid w:val="002C4B42"/>
    <w:rsid w:val="002C4BB5"/>
    <w:rsid w:val="002C4C1A"/>
    <w:rsid w:val="002C5488"/>
    <w:rsid w:val="002C59B6"/>
    <w:rsid w:val="002C5B2A"/>
    <w:rsid w:val="002C5BEC"/>
    <w:rsid w:val="002C629A"/>
    <w:rsid w:val="002C646F"/>
    <w:rsid w:val="002C650A"/>
    <w:rsid w:val="002C6787"/>
    <w:rsid w:val="002C687D"/>
    <w:rsid w:val="002C6BAF"/>
    <w:rsid w:val="002C6D63"/>
    <w:rsid w:val="002C7A14"/>
    <w:rsid w:val="002C7A2F"/>
    <w:rsid w:val="002C7B39"/>
    <w:rsid w:val="002D0A88"/>
    <w:rsid w:val="002D0E2B"/>
    <w:rsid w:val="002D14F5"/>
    <w:rsid w:val="002D17A2"/>
    <w:rsid w:val="002D1AB9"/>
    <w:rsid w:val="002D1EB5"/>
    <w:rsid w:val="002D2871"/>
    <w:rsid w:val="002D2D8E"/>
    <w:rsid w:val="002D2F1D"/>
    <w:rsid w:val="002D2FCC"/>
    <w:rsid w:val="002D30A8"/>
    <w:rsid w:val="002D3112"/>
    <w:rsid w:val="002D3170"/>
    <w:rsid w:val="002D32FE"/>
    <w:rsid w:val="002D3A4F"/>
    <w:rsid w:val="002D3ABF"/>
    <w:rsid w:val="002D3DD5"/>
    <w:rsid w:val="002D3E38"/>
    <w:rsid w:val="002D4047"/>
    <w:rsid w:val="002D4211"/>
    <w:rsid w:val="002D425A"/>
    <w:rsid w:val="002D45AF"/>
    <w:rsid w:val="002D47E6"/>
    <w:rsid w:val="002D4822"/>
    <w:rsid w:val="002D4C76"/>
    <w:rsid w:val="002D4DB0"/>
    <w:rsid w:val="002D522D"/>
    <w:rsid w:val="002D52B7"/>
    <w:rsid w:val="002D57D2"/>
    <w:rsid w:val="002D59DB"/>
    <w:rsid w:val="002D5C09"/>
    <w:rsid w:val="002D5CB5"/>
    <w:rsid w:val="002D5D90"/>
    <w:rsid w:val="002D5E16"/>
    <w:rsid w:val="002D5E3F"/>
    <w:rsid w:val="002D5F1E"/>
    <w:rsid w:val="002D5F64"/>
    <w:rsid w:val="002D69F1"/>
    <w:rsid w:val="002D6F7D"/>
    <w:rsid w:val="002D7053"/>
    <w:rsid w:val="002D7120"/>
    <w:rsid w:val="002D7460"/>
    <w:rsid w:val="002D796F"/>
    <w:rsid w:val="002E016A"/>
    <w:rsid w:val="002E04BE"/>
    <w:rsid w:val="002E06CF"/>
    <w:rsid w:val="002E0D97"/>
    <w:rsid w:val="002E0F0B"/>
    <w:rsid w:val="002E0FD4"/>
    <w:rsid w:val="002E1031"/>
    <w:rsid w:val="002E14AD"/>
    <w:rsid w:val="002E184F"/>
    <w:rsid w:val="002E18CD"/>
    <w:rsid w:val="002E1C6E"/>
    <w:rsid w:val="002E1D16"/>
    <w:rsid w:val="002E246B"/>
    <w:rsid w:val="002E26D2"/>
    <w:rsid w:val="002E2718"/>
    <w:rsid w:val="002E2A15"/>
    <w:rsid w:val="002E2B5A"/>
    <w:rsid w:val="002E2C86"/>
    <w:rsid w:val="002E3330"/>
    <w:rsid w:val="002E3A15"/>
    <w:rsid w:val="002E3A89"/>
    <w:rsid w:val="002E3B44"/>
    <w:rsid w:val="002E3DED"/>
    <w:rsid w:val="002E40B3"/>
    <w:rsid w:val="002E427B"/>
    <w:rsid w:val="002E46C7"/>
    <w:rsid w:val="002E4705"/>
    <w:rsid w:val="002E4707"/>
    <w:rsid w:val="002E4C9D"/>
    <w:rsid w:val="002E4D22"/>
    <w:rsid w:val="002E536F"/>
    <w:rsid w:val="002E54C6"/>
    <w:rsid w:val="002E59FE"/>
    <w:rsid w:val="002E5C2C"/>
    <w:rsid w:val="002E5E67"/>
    <w:rsid w:val="002E6098"/>
    <w:rsid w:val="002E6A7D"/>
    <w:rsid w:val="002E70A5"/>
    <w:rsid w:val="002E7326"/>
    <w:rsid w:val="002E771C"/>
    <w:rsid w:val="002F08CA"/>
    <w:rsid w:val="002F0C7D"/>
    <w:rsid w:val="002F0EEA"/>
    <w:rsid w:val="002F13F5"/>
    <w:rsid w:val="002F19FA"/>
    <w:rsid w:val="002F2409"/>
    <w:rsid w:val="002F2895"/>
    <w:rsid w:val="002F2A7A"/>
    <w:rsid w:val="002F2C87"/>
    <w:rsid w:val="002F35E9"/>
    <w:rsid w:val="002F367A"/>
    <w:rsid w:val="002F3865"/>
    <w:rsid w:val="002F3910"/>
    <w:rsid w:val="002F3C3D"/>
    <w:rsid w:val="002F3E30"/>
    <w:rsid w:val="002F4946"/>
    <w:rsid w:val="002F4EF0"/>
    <w:rsid w:val="002F4F98"/>
    <w:rsid w:val="002F526F"/>
    <w:rsid w:val="002F5616"/>
    <w:rsid w:val="002F5766"/>
    <w:rsid w:val="002F5A85"/>
    <w:rsid w:val="002F5D6C"/>
    <w:rsid w:val="002F6760"/>
    <w:rsid w:val="002F6890"/>
    <w:rsid w:val="002F6918"/>
    <w:rsid w:val="002F6EBD"/>
    <w:rsid w:val="002F7248"/>
    <w:rsid w:val="002F7569"/>
    <w:rsid w:val="002F7665"/>
    <w:rsid w:val="002F78B9"/>
    <w:rsid w:val="002F7A33"/>
    <w:rsid w:val="002F7E0C"/>
    <w:rsid w:val="00300065"/>
    <w:rsid w:val="00300232"/>
    <w:rsid w:val="003009B8"/>
    <w:rsid w:val="00300B37"/>
    <w:rsid w:val="00300CAC"/>
    <w:rsid w:val="00300E71"/>
    <w:rsid w:val="0030129B"/>
    <w:rsid w:val="0030189A"/>
    <w:rsid w:val="00301A03"/>
    <w:rsid w:val="00301BC5"/>
    <w:rsid w:val="00301C55"/>
    <w:rsid w:val="00301CCE"/>
    <w:rsid w:val="0030216C"/>
    <w:rsid w:val="0030227D"/>
    <w:rsid w:val="00302308"/>
    <w:rsid w:val="00302609"/>
    <w:rsid w:val="00302A02"/>
    <w:rsid w:val="00302F61"/>
    <w:rsid w:val="00302F96"/>
    <w:rsid w:val="003030DD"/>
    <w:rsid w:val="003039F3"/>
    <w:rsid w:val="00303C0D"/>
    <w:rsid w:val="00303F69"/>
    <w:rsid w:val="00304033"/>
    <w:rsid w:val="00304334"/>
    <w:rsid w:val="003044EA"/>
    <w:rsid w:val="003046FB"/>
    <w:rsid w:val="00304AFC"/>
    <w:rsid w:val="00304BE8"/>
    <w:rsid w:val="003055B3"/>
    <w:rsid w:val="003057AB"/>
    <w:rsid w:val="00305BDF"/>
    <w:rsid w:val="00306013"/>
    <w:rsid w:val="003061F7"/>
    <w:rsid w:val="003063AE"/>
    <w:rsid w:val="0030697C"/>
    <w:rsid w:val="00306992"/>
    <w:rsid w:val="00306A33"/>
    <w:rsid w:val="00306E41"/>
    <w:rsid w:val="0030702D"/>
    <w:rsid w:val="00307117"/>
    <w:rsid w:val="003071EB"/>
    <w:rsid w:val="0030727E"/>
    <w:rsid w:val="003073A4"/>
    <w:rsid w:val="0030745E"/>
    <w:rsid w:val="003074AA"/>
    <w:rsid w:val="003075CF"/>
    <w:rsid w:val="0030794A"/>
    <w:rsid w:val="00307A9B"/>
    <w:rsid w:val="00307E97"/>
    <w:rsid w:val="00307FB6"/>
    <w:rsid w:val="0031039E"/>
    <w:rsid w:val="003107BC"/>
    <w:rsid w:val="00310CD7"/>
    <w:rsid w:val="00310FA3"/>
    <w:rsid w:val="00311026"/>
    <w:rsid w:val="00311A7F"/>
    <w:rsid w:val="00311BEC"/>
    <w:rsid w:val="0031217D"/>
    <w:rsid w:val="0031238C"/>
    <w:rsid w:val="003123A6"/>
    <w:rsid w:val="0031248A"/>
    <w:rsid w:val="00312572"/>
    <w:rsid w:val="00312996"/>
    <w:rsid w:val="00312A4D"/>
    <w:rsid w:val="00312A73"/>
    <w:rsid w:val="0031356A"/>
    <w:rsid w:val="003137CF"/>
    <w:rsid w:val="00313A9A"/>
    <w:rsid w:val="00314042"/>
    <w:rsid w:val="00314214"/>
    <w:rsid w:val="00314268"/>
    <w:rsid w:val="003143F7"/>
    <w:rsid w:val="003144BD"/>
    <w:rsid w:val="003148D4"/>
    <w:rsid w:val="00314C76"/>
    <w:rsid w:val="00314D35"/>
    <w:rsid w:val="00314E57"/>
    <w:rsid w:val="00314FB3"/>
    <w:rsid w:val="003157BC"/>
    <w:rsid w:val="003157D0"/>
    <w:rsid w:val="00315855"/>
    <w:rsid w:val="00315B18"/>
    <w:rsid w:val="00315F0C"/>
    <w:rsid w:val="003160CD"/>
    <w:rsid w:val="003164AB"/>
    <w:rsid w:val="00316A78"/>
    <w:rsid w:val="00316C25"/>
    <w:rsid w:val="003170F1"/>
    <w:rsid w:val="00317320"/>
    <w:rsid w:val="003174E5"/>
    <w:rsid w:val="00317E7E"/>
    <w:rsid w:val="00320566"/>
    <w:rsid w:val="00320DEF"/>
    <w:rsid w:val="00321057"/>
    <w:rsid w:val="00321399"/>
    <w:rsid w:val="00321490"/>
    <w:rsid w:val="003218E1"/>
    <w:rsid w:val="003218EB"/>
    <w:rsid w:val="00322608"/>
    <w:rsid w:val="003228A4"/>
    <w:rsid w:val="00322F07"/>
    <w:rsid w:val="00323498"/>
    <w:rsid w:val="00323561"/>
    <w:rsid w:val="003235CC"/>
    <w:rsid w:val="00323657"/>
    <w:rsid w:val="00323990"/>
    <w:rsid w:val="00323C6A"/>
    <w:rsid w:val="00323EEC"/>
    <w:rsid w:val="00324047"/>
    <w:rsid w:val="00324775"/>
    <w:rsid w:val="003247B8"/>
    <w:rsid w:val="0032491D"/>
    <w:rsid w:val="0032496D"/>
    <w:rsid w:val="00324A7B"/>
    <w:rsid w:val="00325409"/>
    <w:rsid w:val="00325472"/>
    <w:rsid w:val="0032572F"/>
    <w:rsid w:val="003257D1"/>
    <w:rsid w:val="003258DF"/>
    <w:rsid w:val="00326781"/>
    <w:rsid w:val="00326F5E"/>
    <w:rsid w:val="00327038"/>
    <w:rsid w:val="0032705B"/>
    <w:rsid w:val="003270B0"/>
    <w:rsid w:val="0032732C"/>
    <w:rsid w:val="0032773B"/>
    <w:rsid w:val="00327768"/>
    <w:rsid w:val="00327E06"/>
    <w:rsid w:val="00327E23"/>
    <w:rsid w:val="00330279"/>
    <w:rsid w:val="00330968"/>
    <w:rsid w:val="00330F6D"/>
    <w:rsid w:val="00331016"/>
    <w:rsid w:val="003311B1"/>
    <w:rsid w:val="0033179E"/>
    <w:rsid w:val="00331A6E"/>
    <w:rsid w:val="00331B95"/>
    <w:rsid w:val="003321C5"/>
    <w:rsid w:val="003324B4"/>
    <w:rsid w:val="00332DD7"/>
    <w:rsid w:val="00332F87"/>
    <w:rsid w:val="0033407E"/>
    <w:rsid w:val="00334658"/>
    <w:rsid w:val="00334897"/>
    <w:rsid w:val="003348C2"/>
    <w:rsid w:val="00334976"/>
    <w:rsid w:val="003350FF"/>
    <w:rsid w:val="003351FF"/>
    <w:rsid w:val="003354B4"/>
    <w:rsid w:val="00335B21"/>
    <w:rsid w:val="00335F2E"/>
    <w:rsid w:val="003368ED"/>
    <w:rsid w:val="003369AF"/>
    <w:rsid w:val="00337138"/>
    <w:rsid w:val="00337756"/>
    <w:rsid w:val="00337DDA"/>
    <w:rsid w:val="00337E1C"/>
    <w:rsid w:val="00340073"/>
    <w:rsid w:val="0034014C"/>
    <w:rsid w:val="0034022D"/>
    <w:rsid w:val="00340879"/>
    <w:rsid w:val="00341358"/>
    <w:rsid w:val="003418CC"/>
    <w:rsid w:val="003419E1"/>
    <w:rsid w:val="00341A10"/>
    <w:rsid w:val="00341B28"/>
    <w:rsid w:val="00342045"/>
    <w:rsid w:val="0034228D"/>
    <w:rsid w:val="00342559"/>
    <w:rsid w:val="003428CB"/>
    <w:rsid w:val="003431BE"/>
    <w:rsid w:val="00343372"/>
    <w:rsid w:val="00343AF4"/>
    <w:rsid w:val="00343C2A"/>
    <w:rsid w:val="00344196"/>
    <w:rsid w:val="00344AF7"/>
    <w:rsid w:val="00344BE2"/>
    <w:rsid w:val="003450DF"/>
    <w:rsid w:val="003451E5"/>
    <w:rsid w:val="00345589"/>
    <w:rsid w:val="003461A5"/>
    <w:rsid w:val="003465FE"/>
    <w:rsid w:val="00346679"/>
    <w:rsid w:val="00347082"/>
    <w:rsid w:val="003470BA"/>
    <w:rsid w:val="00347162"/>
    <w:rsid w:val="003476D4"/>
    <w:rsid w:val="00347E88"/>
    <w:rsid w:val="00350274"/>
    <w:rsid w:val="003503C7"/>
    <w:rsid w:val="0035162D"/>
    <w:rsid w:val="003518BD"/>
    <w:rsid w:val="00351B51"/>
    <w:rsid w:val="00351F4D"/>
    <w:rsid w:val="00352966"/>
    <w:rsid w:val="00352E6A"/>
    <w:rsid w:val="00352E9F"/>
    <w:rsid w:val="0035310F"/>
    <w:rsid w:val="00353295"/>
    <w:rsid w:val="00353B79"/>
    <w:rsid w:val="00353DEB"/>
    <w:rsid w:val="00353F1F"/>
    <w:rsid w:val="003541A5"/>
    <w:rsid w:val="00354AAA"/>
    <w:rsid w:val="00354BDB"/>
    <w:rsid w:val="00354ECA"/>
    <w:rsid w:val="00354FB4"/>
    <w:rsid w:val="003550BB"/>
    <w:rsid w:val="003553E0"/>
    <w:rsid w:val="003554B4"/>
    <w:rsid w:val="00355829"/>
    <w:rsid w:val="0035595B"/>
    <w:rsid w:val="00355D6A"/>
    <w:rsid w:val="003560AB"/>
    <w:rsid w:val="003562AA"/>
    <w:rsid w:val="00356361"/>
    <w:rsid w:val="00356B83"/>
    <w:rsid w:val="00357178"/>
    <w:rsid w:val="003571F1"/>
    <w:rsid w:val="0035723E"/>
    <w:rsid w:val="003578EB"/>
    <w:rsid w:val="00357B2E"/>
    <w:rsid w:val="00360037"/>
    <w:rsid w:val="00360612"/>
    <w:rsid w:val="003607FB"/>
    <w:rsid w:val="00360AD4"/>
    <w:rsid w:val="00360D1C"/>
    <w:rsid w:val="00361132"/>
    <w:rsid w:val="0036128B"/>
    <w:rsid w:val="003617FF"/>
    <w:rsid w:val="00362061"/>
    <w:rsid w:val="003622D9"/>
    <w:rsid w:val="003630E4"/>
    <w:rsid w:val="003634D6"/>
    <w:rsid w:val="003636CA"/>
    <w:rsid w:val="003638C5"/>
    <w:rsid w:val="0036396E"/>
    <w:rsid w:val="00363BE6"/>
    <w:rsid w:val="00364043"/>
    <w:rsid w:val="0036414A"/>
    <w:rsid w:val="0036485A"/>
    <w:rsid w:val="00364C22"/>
    <w:rsid w:val="00364D5C"/>
    <w:rsid w:val="00364DBA"/>
    <w:rsid w:val="0036527D"/>
    <w:rsid w:val="0036570D"/>
    <w:rsid w:val="0036582B"/>
    <w:rsid w:val="00365A0E"/>
    <w:rsid w:val="00365B06"/>
    <w:rsid w:val="00365CDE"/>
    <w:rsid w:val="00365FE9"/>
    <w:rsid w:val="00366498"/>
    <w:rsid w:val="0036696D"/>
    <w:rsid w:val="003669CB"/>
    <w:rsid w:val="00366A40"/>
    <w:rsid w:val="003673C5"/>
    <w:rsid w:val="00367562"/>
    <w:rsid w:val="0037067E"/>
    <w:rsid w:val="0037074D"/>
    <w:rsid w:val="0037095D"/>
    <w:rsid w:val="00370E76"/>
    <w:rsid w:val="0037170B"/>
    <w:rsid w:val="00371B1F"/>
    <w:rsid w:val="00371C1D"/>
    <w:rsid w:val="00371C76"/>
    <w:rsid w:val="00371E92"/>
    <w:rsid w:val="00371FE9"/>
    <w:rsid w:val="0037222F"/>
    <w:rsid w:val="0037236A"/>
    <w:rsid w:val="0037346E"/>
    <w:rsid w:val="003735F4"/>
    <w:rsid w:val="00373610"/>
    <w:rsid w:val="00373D62"/>
    <w:rsid w:val="00373EE3"/>
    <w:rsid w:val="00373FD1"/>
    <w:rsid w:val="00374079"/>
    <w:rsid w:val="003745BD"/>
    <w:rsid w:val="003746CC"/>
    <w:rsid w:val="0037474C"/>
    <w:rsid w:val="00374A7B"/>
    <w:rsid w:val="00374E79"/>
    <w:rsid w:val="0037509E"/>
    <w:rsid w:val="003750E1"/>
    <w:rsid w:val="0037520D"/>
    <w:rsid w:val="003752F5"/>
    <w:rsid w:val="003753FB"/>
    <w:rsid w:val="00375491"/>
    <w:rsid w:val="0037567A"/>
    <w:rsid w:val="0037576E"/>
    <w:rsid w:val="003757C1"/>
    <w:rsid w:val="003758ED"/>
    <w:rsid w:val="00375A72"/>
    <w:rsid w:val="003763DF"/>
    <w:rsid w:val="003766ED"/>
    <w:rsid w:val="0037692F"/>
    <w:rsid w:val="00376D92"/>
    <w:rsid w:val="00377568"/>
    <w:rsid w:val="003800BA"/>
    <w:rsid w:val="003803F4"/>
    <w:rsid w:val="00380A7C"/>
    <w:rsid w:val="00380EA7"/>
    <w:rsid w:val="00381247"/>
    <w:rsid w:val="00381D4A"/>
    <w:rsid w:val="00381EC7"/>
    <w:rsid w:val="0038219A"/>
    <w:rsid w:val="003822AB"/>
    <w:rsid w:val="003823EA"/>
    <w:rsid w:val="00382FA9"/>
    <w:rsid w:val="003832BD"/>
    <w:rsid w:val="0038341A"/>
    <w:rsid w:val="003836DB"/>
    <w:rsid w:val="00384842"/>
    <w:rsid w:val="0038557F"/>
    <w:rsid w:val="003857DB"/>
    <w:rsid w:val="003857DD"/>
    <w:rsid w:val="00385B67"/>
    <w:rsid w:val="00385FCF"/>
    <w:rsid w:val="0038609C"/>
    <w:rsid w:val="003864F2"/>
    <w:rsid w:val="0038650A"/>
    <w:rsid w:val="00386604"/>
    <w:rsid w:val="0038662C"/>
    <w:rsid w:val="0038664C"/>
    <w:rsid w:val="00386E83"/>
    <w:rsid w:val="00386F67"/>
    <w:rsid w:val="00387119"/>
    <w:rsid w:val="0038736D"/>
    <w:rsid w:val="003877E9"/>
    <w:rsid w:val="00387979"/>
    <w:rsid w:val="00387EC3"/>
    <w:rsid w:val="0039069B"/>
    <w:rsid w:val="00390878"/>
    <w:rsid w:val="00390A0F"/>
    <w:rsid w:val="00390EAF"/>
    <w:rsid w:val="00391347"/>
    <w:rsid w:val="00391535"/>
    <w:rsid w:val="00391950"/>
    <w:rsid w:val="00391B9D"/>
    <w:rsid w:val="00391CEF"/>
    <w:rsid w:val="00392045"/>
    <w:rsid w:val="0039208E"/>
    <w:rsid w:val="003923E3"/>
    <w:rsid w:val="0039241E"/>
    <w:rsid w:val="0039247E"/>
    <w:rsid w:val="003924D9"/>
    <w:rsid w:val="003928BF"/>
    <w:rsid w:val="00392911"/>
    <w:rsid w:val="00392970"/>
    <w:rsid w:val="003929C2"/>
    <w:rsid w:val="00392A46"/>
    <w:rsid w:val="00392A5B"/>
    <w:rsid w:val="00392AC2"/>
    <w:rsid w:val="00393221"/>
    <w:rsid w:val="003934F4"/>
    <w:rsid w:val="003935CC"/>
    <w:rsid w:val="00393794"/>
    <w:rsid w:val="00393A92"/>
    <w:rsid w:val="00393EC4"/>
    <w:rsid w:val="00394615"/>
    <w:rsid w:val="00394A08"/>
    <w:rsid w:val="003955A5"/>
    <w:rsid w:val="0039588E"/>
    <w:rsid w:val="003961A5"/>
    <w:rsid w:val="003966C6"/>
    <w:rsid w:val="0039682E"/>
    <w:rsid w:val="00396C38"/>
    <w:rsid w:val="003971C9"/>
    <w:rsid w:val="0039789E"/>
    <w:rsid w:val="003A0B4A"/>
    <w:rsid w:val="003A0C5E"/>
    <w:rsid w:val="003A0C7B"/>
    <w:rsid w:val="003A0E84"/>
    <w:rsid w:val="003A1411"/>
    <w:rsid w:val="003A171E"/>
    <w:rsid w:val="003A1A36"/>
    <w:rsid w:val="003A1E5D"/>
    <w:rsid w:val="003A2358"/>
    <w:rsid w:val="003A27B0"/>
    <w:rsid w:val="003A2906"/>
    <w:rsid w:val="003A2B4E"/>
    <w:rsid w:val="003A320D"/>
    <w:rsid w:val="003A371D"/>
    <w:rsid w:val="003A397F"/>
    <w:rsid w:val="003A3FB4"/>
    <w:rsid w:val="003A4337"/>
    <w:rsid w:val="003A4884"/>
    <w:rsid w:val="003A4E92"/>
    <w:rsid w:val="003A579F"/>
    <w:rsid w:val="003A59CB"/>
    <w:rsid w:val="003A5DEB"/>
    <w:rsid w:val="003A5F02"/>
    <w:rsid w:val="003A6BD9"/>
    <w:rsid w:val="003A6EB4"/>
    <w:rsid w:val="003A740C"/>
    <w:rsid w:val="003A7A4B"/>
    <w:rsid w:val="003A7C8D"/>
    <w:rsid w:val="003A7ED5"/>
    <w:rsid w:val="003B0295"/>
    <w:rsid w:val="003B078C"/>
    <w:rsid w:val="003B0793"/>
    <w:rsid w:val="003B0FE8"/>
    <w:rsid w:val="003B1270"/>
    <w:rsid w:val="003B1761"/>
    <w:rsid w:val="003B18A8"/>
    <w:rsid w:val="003B1D92"/>
    <w:rsid w:val="003B1EE1"/>
    <w:rsid w:val="003B2145"/>
    <w:rsid w:val="003B2592"/>
    <w:rsid w:val="003B25C0"/>
    <w:rsid w:val="003B3184"/>
    <w:rsid w:val="003B38F6"/>
    <w:rsid w:val="003B3A49"/>
    <w:rsid w:val="003B3C1C"/>
    <w:rsid w:val="003B3C92"/>
    <w:rsid w:val="003B3D93"/>
    <w:rsid w:val="003B3F43"/>
    <w:rsid w:val="003B405C"/>
    <w:rsid w:val="003B424D"/>
    <w:rsid w:val="003B430C"/>
    <w:rsid w:val="003B43C5"/>
    <w:rsid w:val="003B4F65"/>
    <w:rsid w:val="003B503F"/>
    <w:rsid w:val="003B50E8"/>
    <w:rsid w:val="003B5D7E"/>
    <w:rsid w:val="003B5DEC"/>
    <w:rsid w:val="003B631E"/>
    <w:rsid w:val="003B6974"/>
    <w:rsid w:val="003B6C12"/>
    <w:rsid w:val="003B6D15"/>
    <w:rsid w:val="003B6DB0"/>
    <w:rsid w:val="003B77F8"/>
    <w:rsid w:val="003B7A84"/>
    <w:rsid w:val="003B7DF1"/>
    <w:rsid w:val="003B7F08"/>
    <w:rsid w:val="003C01E9"/>
    <w:rsid w:val="003C0223"/>
    <w:rsid w:val="003C03DC"/>
    <w:rsid w:val="003C0954"/>
    <w:rsid w:val="003C0EB7"/>
    <w:rsid w:val="003C158D"/>
    <w:rsid w:val="003C15F6"/>
    <w:rsid w:val="003C184E"/>
    <w:rsid w:val="003C1880"/>
    <w:rsid w:val="003C1CBF"/>
    <w:rsid w:val="003C1D7F"/>
    <w:rsid w:val="003C2A2B"/>
    <w:rsid w:val="003C3031"/>
    <w:rsid w:val="003C31CA"/>
    <w:rsid w:val="003C3641"/>
    <w:rsid w:val="003C3BCA"/>
    <w:rsid w:val="003C3FD9"/>
    <w:rsid w:val="003C447D"/>
    <w:rsid w:val="003C4DF0"/>
    <w:rsid w:val="003C5044"/>
    <w:rsid w:val="003C512B"/>
    <w:rsid w:val="003C5264"/>
    <w:rsid w:val="003C5290"/>
    <w:rsid w:val="003C52BF"/>
    <w:rsid w:val="003C55D9"/>
    <w:rsid w:val="003C56AE"/>
    <w:rsid w:val="003C56CD"/>
    <w:rsid w:val="003C57EA"/>
    <w:rsid w:val="003C5A82"/>
    <w:rsid w:val="003C5BD7"/>
    <w:rsid w:val="003C5C9C"/>
    <w:rsid w:val="003C6421"/>
    <w:rsid w:val="003C6607"/>
    <w:rsid w:val="003C6BB7"/>
    <w:rsid w:val="003C710A"/>
    <w:rsid w:val="003C713A"/>
    <w:rsid w:val="003C73C3"/>
    <w:rsid w:val="003C77C3"/>
    <w:rsid w:val="003C77C7"/>
    <w:rsid w:val="003C7A85"/>
    <w:rsid w:val="003D01ED"/>
    <w:rsid w:val="003D0460"/>
    <w:rsid w:val="003D04CF"/>
    <w:rsid w:val="003D085D"/>
    <w:rsid w:val="003D0D27"/>
    <w:rsid w:val="003D0F8D"/>
    <w:rsid w:val="003D10F9"/>
    <w:rsid w:val="003D1184"/>
    <w:rsid w:val="003D11D2"/>
    <w:rsid w:val="003D1248"/>
    <w:rsid w:val="003D137E"/>
    <w:rsid w:val="003D198B"/>
    <w:rsid w:val="003D1996"/>
    <w:rsid w:val="003D1B8D"/>
    <w:rsid w:val="003D1F2D"/>
    <w:rsid w:val="003D1FB7"/>
    <w:rsid w:val="003D1FE2"/>
    <w:rsid w:val="003D2036"/>
    <w:rsid w:val="003D2704"/>
    <w:rsid w:val="003D277A"/>
    <w:rsid w:val="003D2D14"/>
    <w:rsid w:val="003D2F1F"/>
    <w:rsid w:val="003D2FAA"/>
    <w:rsid w:val="003D30BA"/>
    <w:rsid w:val="003D3194"/>
    <w:rsid w:val="003D37B2"/>
    <w:rsid w:val="003D3939"/>
    <w:rsid w:val="003D47C9"/>
    <w:rsid w:val="003D4A9D"/>
    <w:rsid w:val="003D50BE"/>
    <w:rsid w:val="003D52E4"/>
    <w:rsid w:val="003D59C4"/>
    <w:rsid w:val="003D5DE5"/>
    <w:rsid w:val="003D613D"/>
    <w:rsid w:val="003D6360"/>
    <w:rsid w:val="003D658F"/>
    <w:rsid w:val="003D6A10"/>
    <w:rsid w:val="003D6BC6"/>
    <w:rsid w:val="003D6CB1"/>
    <w:rsid w:val="003D6FB5"/>
    <w:rsid w:val="003D70AE"/>
    <w:rsid w:val="003D73C1"/>
    <w:rsid w:val="003D74B8"/>
    <w:rsid w:val="003D7ED2"/>
    <w:rsid w:val="003E016C"/>
    <w:rsid w:val="003E03CD"/>
    <w:rsid w:val="003E0646"/>
    <w:rsid w:val="003E1030"/>
    <w:rsid w:val="003E1269"/>
    <w:rsid w:val="003E1401"/>
    <w:rsid w:val="003E156E"/>
    <w:rsid w:val="003E1655"/>
    <w:rsid w:val="003E1EC8"/>
    <w:rsid w:val="003E222A"/>
    <w:rsid w:val="003E225F"/>
    <w:rsid w:val="003E263A"/>
    <w:rsid w:val="003E2681"/>
    <w:rsid w:val="003E298D"/>
    <w:rsid w:val="003E2C1C"/>
    <w:rsid w:val="003E2CE5"/>
    <w:rsid w:val="003E3802"/>
    <w:rsid w:val="003E3E85"/>
    <w:rsid w:val="003E4188"/>
    <w:rsid w:val="003E4265"/>
    <w:rsid w:val="003E44BA"/>
    <w:rsid w:val="003E4518"/>
    <w:rsid w:val="003E47C5"/>
    <w:rsid w:val="003E4ED6"/>
    <w:rsid w:val="003E5138"/>
    <w:rsid w:val="003E52A1"/>
    <w:rsid w:val="003E52ED"/>
    <w:rsid w:val="003E595C"/>
    <w:rsid w:val="003E5AF0"/>
    <w:rsid w:val="003E6186"/>
    <w:rsid w:val="003E61FB"/>
    <w:rsid w:val="003E65E8"/>
    <w:rsid w:val="003E66AA"/>
    <w:rsid w:val="003E726F"/>
    <w:rsid w:val="003E736A"/>
    <w:rsid w:val="003E79D7"/>
    <w:rsid w:val="003E7BB2"/>
    <w:rsid w:val="003F0274"/>
    <w:rsid w:val="003F02E9"/>
    <w:rsid w:val="003F06DF"/>
    <w:rsid w:val="003F0B5F"/>
    <w:rsid w:val="003F0D84"/>
    <w:rsid w:val="003F0E32"/>
    <w:rsid w:val="003F10E2"/>
    <w:rsid w:val="003F1395"/>
    <w:rsid w:val="003F1406"/>
    <w:rsid w:val="003F1775"/>
    <w:rsid w:val="003F1A3A"/>
    <w:rsid w:val="003F2363"/>
    <w:rsid w:val="003F29CA"/>
    <w:rsid w:val="003F2B48"/>
    <w:rsid w:val="003F2B85"/>
    <w:rsid w:val="003F2DA0"/>
    <w:rsid w:val="003F2FD6"/>
    <w:rsid w:val="003F30D7"/>
    <w:rsid w:val="003F37DD"/>
    <w:rsid w:val="003F3A9F"/>
    <w:rsid w:val="003F3BF1"/>
    <w:rsid w:val="003F3FCE"/>
    <w:rsid w:val="003F40C8"/>
    <w:rsid w:val="003F4262"/>
    <w:rsid w:val="003F44C6"/>
    <w:rsid w:val="003F453D"/>
    <w:rsid w:val="003F4625"/>
    <w:rsid w:val="003F49FC"/>
    <w:rsid w:val="003F4CF9"/>
    <w:rsid w:val="003F4F48"/>
    <w:rsid w:val="003F521D"/>
    <w:rsid w:val="003F522B"/>
    <w:rsid w:val="003F5AA7"/>
    <w:rsid w:val="003F5B9F"/>
    <w:rsid w:val="003F5D87"/>
    <w:rsid w:val="003F5FE3"/>
    <w:rsid w:val="003F6045"/>
    <w:rsid w:val="003F61F5"/>
    <w:rsid w:val="003F64E6"/>
    <w:rsid w:val="003F682B"/>
    <w:rsid w:val="003F6A8E"/>
    <w:rsid w:val="003F6C96"/>
    <w:rsid w:val="003F6CF9"/>
    <w:rsid w:val="003F729B"/>
    <w:rsid w:val="003F730B"/>
    <w:rsid w:val="003F76F0"/>
    <w:rsid w:val="003F7D3B"/>
    <w:rsid w:val="00400317"/>
    <w:rsid w:val="00400609"/>
    <w:rsid w:val="00400822"/>
    <w:rsid w:val="00400A36"/>
    <w:rsid w:val="00401004"/>
    <w:rsid w:val="004011E9"/>
    <w:rsid w:val="00401B57"/>
    <w:rsid w:val="00402352"/>
    <w:rsid w:val="00402514"/>
    <w:rsid w:val="0040254C"/>
    <w:rsid w:val="00402700"/>
    <w:rsid w:val="0040297A"/>
    <w:rsid w:val="00402C2B"/>
    <w:rsid w:val="00402FE1"/>
    <w:rsid w:val="0040350C"/>
    <w:rsid w:val="004035C9"/>
    <w:rsid w:val="00403604"/>
    <w:rsid w:val="004038EC"/>
    <w:rsid w:val="00403961"/>
    <w:rsid w:val="004041BA"/>
    <w:rsid w:val="004041D0"/>
    <w:rsid w:val="004041F5"/>
    <w:rsid w:val="00404EEE"/>
    <w:rsid w:val="004055FF"/>
    <w:rsid w:val="0040602D"/>
    <w:rsid w:val="004060F1"/>
    <w:rsid w:val="00406A43"/>
    <w:rsid w:val="00406FB0"/>
    <w:rsid w:val="004071B3"/>
    <w:rsid w:val="004075CF"/>
    <w:rsid w:val="00407927"/>
    <w:rsid w:val="00407C80"/>
    <w:rsid w:val="00407F61"/>
    <w:rsid w:val="004104AE"/>
    <w:rsid w:val="004105E7"/>
    <w:rsid w:val="00410817"/>
    <w:rsid w:val="00411061"/>
    <w:rsid w:val="0041141E"/>
    <w:rsid w:val="00411678"/>
    <w:rsid w:val="00411699"/>
    <w:rsid w:val="00411AA1"/>
    <w:rsid w:val="00411D3A"/>
    <w:rsid w:val="00411DA0"/>
    <w:rsid w:val="00411E54"/>
    <w:rsid w:val="0041214E"/>
    <w:rsid w:val="004132D1"/>
    <w:rsid w:val="004137E0"/>
    <w:rsid w:val="00413AD8"/>
    <w:rsid w:val="00413B24"/>
    <w:rsid w:val="00413B5F"/>
    <w:rsid w:val="00413ED8"/>
    <w:rsid w:val="00414685"/>
    <w:rsid w:val="004146C4"/>
    <w:rsid w:val="00414825"/>
    <w:rsid w:val="0041486B"/>
    <w:rsid w:val="0041492F"/>
    <w:rsid w:val="00414B71"/>
    <w:rsid w:val="00414F4D"/>
    <w:rsid w:val="00414F69"/>
    <w:rsid w:val="004151FD"/>
    <w:rsid w:val="00415A63"/>
    <w:rsid w:val="00415DED"/>
    <w:rsid w:val="00416073"/>
    <w:rsid w:val="0041635D"/>
    <w:rsid w:val="00416493"/>
    <w:rsid w:val="0041680B"/>
    <w:rsid w:val="00416F07"/>
    <w:rsid w:val="0041778E"/>
    <w:rsid w:val="00417CDA"/>
    <w:rsid w:val="0042015D"/>
    <w:rsid w:val="004201CA"/>
    <w:rsid w:val="00420399"/>
    <w:rsid w:val="004203B6"/>
    <w:rsid w:val="00420619"/>
    <w:rsid w:val="00420636"/>
    <w:rsid w:val="00420A54"/>
    <w:rsid w:val="00420EA7"/>
    <w:rsid w:val="00421281"/>
    <w:rsid w:val="00421998"/>
    <w:rsid w:val="00421A88"/>
    <w:rsid w:val="00421B05"/>
    <w:rsid w:val="00421B19"/>
    <w:rsid w:val="00422346"/>
    <w:rsid w:val="004223E6"/>
    <w:rsid w:val="004224DE"/>
    <w:rsid w:val="0042363E"/>
    <w:rsid w:val="00423937"/>
    <w:rsid w:val="00423BAF"/>
    <w:rsid w:val="00423BB9"/>
    <w:rsid w:val="00423E34"/>
    <w:rsid w:val="004240C0"/>
    <w:rsid w:val="004242BB"/>
    <w:rsid w:val="00424B2C"/>
    <w:rsid w:val="00424E12"/>
    <w:rsid w:val="0042527F"/>
    <w:rsid w:val="004252DA"/>
    <w:rsid w:val="004253B0"/>
    <w:rsid w:val="00425837"/>
    <w:rsid w:val="00425C1E"/>
    <w:rsid w:val="00425F8C"/>
    <w:rsid w:val="00426197"/>
    <w:rsid w:val="00426216"/>
    <w:rsid w:val="00426424"/>
    <w:rsid w:val="004265CD"/>
    <w:rsid w:val="0042669D"/>
    <w:rsid w:val="00426880"/>
    <w:rsid w:val="00426CD6"/>
    <w:rsid w:val="00426D5F"/>
    <w:rsid w:val="004270FB"/>
    <w:rsid w:val="0042724C"/>
    <w:rsid w:val="00427276"/>
    <w:rsid w:val="0042756C"/>
    <w:rsid w:val="004276FE"/>
    <w:rsid w:val="00427758"/>
    <w:rsid w:val="0042790C"/>
    <w:rsid w:val="00427B13"/>
    <w:rsid w:val="00427CF7"/>
    <w:rsid w:val="00430040"/>
    <w:rsid w:val="0043040B"/>
    <w:rsid w:val="00431312"/>
    <w:rsid w:val="004317DE"/>
    <w:rsid w:val="00431BF6"/>
    <w:rsid w:val="00431C15"/>
    <w:rsid w:val="00431F69"/>
    <w:rsid w:val="004322C2"/>
    <w:rsid w:val="004322DC"/>
    <w:rsid w:val="004326BB"/>
    <w:rsid w:val="004327EB"/>
    <w:rsid w:val="0043280E"/>
    <w:rsid w:val="0043300D"/>
    <w:rsid w:val="004333E3"/>
    <w:rsid w:val="004335DF"/>
    <w:rsid w:val="004338A5"/>
    <w:rsid w:val="004339A7"/>
    <w:rsid w:val="0043400E"/>
    <w:rsid w:val="004343E9"/>
    <w:rsid w:val="00434DEF"/>
    <w:rsid w:val="00434E52"/>
    <w:rsid w:val="0043542D"/>
    <w:rsid w:val="004356B2"/>
    <w:rsid w:val="00435F62"/>
    <w:rsid w:val="004364EF"/>
    <w:rsid w:val="004365FF"/>
    <w:rsid w:val="00436EC4"/>
    <w:rsid w:val="00436F8C"/>
    <w:rsid w:val="004371B1"/>
    <w:rsid w:val="00437996"/>
    <w:rsid w:val="00437B9A"/>
    <w:rsid w:val="00437C35"/>
    <w:rsid w:val="00440450"/>
    <w:rsid w:val="0044054D"/>
    <w:rsid w:val="0044059E"/>
    <w:rsid w:val="00440958"/>
    <w:rsid w:val="00440DA4"/>
    <w:rsid w:val="00441128"/>
    <w:rsid w:val="004416A1"/>
    <w:rsid w:val="00441C50"/>
    <w:rsid w:val="00441FE5"/>
    <w:rsid w:val="0044222D"/>
    <w:rsid w:val="004428FC"/>
    <w:rsid w:val="0044293A"/>
    <w:rsid w:val="004429BA"/>
    <w:rsid w:val="00442AA7"/>
    <w:rsid w:val="00442F29"/>
    <w:rsid w:val="004430F3"/>
    <w:rsid w:val="004432F0"/>
    <w:rsid w:val="004433DA"/>
    <w:rsid w:val="0044347D"/>
    <w:rsid w:val="00443571"/>
    <w:rsid w:val="00443850"/>
    <w:rsid w:val="00443BE6"/>
    <w:rsid w:val="00444344"/>
    <w:rsid w:val="00444436"/>
    <w:rsid w:val="00444A2D"/>
    <w:rsid w:val="00444B40"/>
    <w:rsid w:val="00444C3F"/>
    <w:rsid w:val="00445626"/>
    <w:rsid w:val="004457E0"/>
    <w:rsid w:val="00445899"/>
    <w:rsid w:val="004458BF"/>
    <w:rsid w:val="004459C0"/>
    <w:rsid w:val="00445B1D"/>
    <w:rsid w:val="00445B29"/>
    <w:rsid w:val="00445CB1"/>
    <w:rsid w:val="0044634F"/>
    <w:rsid w:val="00446405"/>
    <w:rsid w:val="0044646B"/>
    <w:rsid w:val="004469EC"/>
    <w:rsid w:val="00446A65"/>
    <w:rsid w:val="00446B15"/>
    <w:rsid w:val="00446FE9"/>
    <w:rsid w:val="004473AC"/>
    <w:rsid w:val="00447BB5"/>
    <w:rsid w:val="00447E68"/>
    <w:rsid w:val="00450192"/>
    <w:rsid w:val="00450696"/>
    <w:rsid w:val="004507CD"/>
    <w:rsid w:val="00450B5D"/>
    <w:rsid w:val="00450EBC"/>
    <w:rsid w:val="00450ED5"/>
    <w:rsid w:val="00450FAD"/>
    <w:rsid w:val="00451183"/>
    <w:rsid w:val="004519C1"/>
    <w:rsid w:val="00451DA7"/>
    <w:rsid w:val="00451EDF"/>
    <w:rsid w:val="00451F7A"/>
    <w:rsid w:val="0045235D"/>
    <w:rsid w:val="004527CE"/>
    <w:rsid w:val="00452E59"/>
    <w:rsid w:val="004530A7"/>
    <w:rsid w:val="00453648"/>
    <w:rsid w:val="00453786"/>
    <w:rsid w:val="00453850"/>
    <w:rsid w:val="00453AD4"/>
    <w:rsid w:val="00453C4E"/>
    <w:rsid w:val="00453E2A"/>
    <w:rsid w:val="00454422"/>
    <w:rsid w:val="0045443B"/>
    <w:rsid w:val="00454578"/>
    <w:rsid w:val="00454632"/>
    <w:rsid w:val="0045492F"/>
    <w:rsid w:val="00454A3E"/>
    <w:rsid w:val="00454D8D"/>
    <w:rsid w:val="004550AD"/>
    <w:rsid w:val="0045674D"/>
    <w:rsid w:val="004569ED"/>
    <w:rsid w:val="00456FCD"/>
    <w:rsid w:val="004573EB"/>
    <w:rsid w:val="0045745E"/>
    <w:rsid w:val="00457C62"/>
    <w:rsid w:val="00457D31"/>
    <w:rsid w:val="004602BE"/>
    <w:rsid w:val="004607B2"/>
    <w:rsid w:val="004611B2"/>
    <w:rsid w:val="00461243"/>
    <w:rsid w:val="00461A9A"/>
    <w:rsid w:val="00461B8D"/>
    <w:rsid w:val="00461C4E"/>
    <w:rsid w:val="00461E01"/>
    <w:rsid w:val="00461E59"/>
    <w:rsid w:val="004624AD"/>
    <w:rsid w:val="00462752"/>
    <w:rsid w:val="0046286A"/>
    <w:rsid w:val="004629AB"/>
    <w:rsid w:val="004629E1"/>
    <w:rsid w:val="00462B85"/>
    <w:rsid w:val="00462BA0"/>
    <w:rsid w:val="00462ED3"/>
    <w:rsid w:val="004636DD"/>
    <w:rsid w:val="004639DB"/>
    <w:rsid w:val="00463DD0"/>
    <w:rsid w:val="0046417C"/>
    <w:rsid w:val="0046461F"/>
    <w:rsid w:val="0046473B"/>
    <w:rsid w:val="00465585"/>
    <w:rsid w:val="0046597F"/>
    <w:rsid w:val="00465A4F"/>
    <w:rsid w:val="00465E27"/>
    <w:rsid w:val="00465FDD"/>
    <w:rsid w:val="0046615C"/>
    <w:rsid w:val="004661C1"/>
    <w:rsid w:val="00466258"/>
    <w:rsid w:val="004668A6"/>
    <w:rsid w:val="00466B13"/>
    <w:rsid w:val="00466C8A"/>
    <w:rsid w:val="00467583"/>
    <w:rsid w:val="00467997"/>
    <w:rsid w:val="00467DA6"/>
    <w:rsid w:val="00467E4B"/>
    <w:rsid w:val="0047005A"/>
    <w:rsid w:val="004700E2"/>
    <w:rsid w:val="00470E2C"/>
    <w:rsid w:val="00470E35"/>
    <w:rsid w:val="004710C3"/>
    <w:rsid w:val="004712D8"/>
    <w:rsid w:val="00471364"/>
    <w:rsid w:val="004713DD"/>
    <w:rsid w:val="004714B9"/>
    <w:rsid w:val="00471714"/>
    <w:rsid w:val="00471792"/>
    <w:rsid w:val="00471AC6"/>
    <w:rsid w:val="00471BAE"/>
    <w:rsid w:val="00471DD4"/>
    <w:rsid w:val="004720F2"/>
    <w:rsid w:val="004722E2"/>
    <w:rsid w:val="004726C8"/>
    <w:rsid w:val="00472723"/>
    <w:rsid w:val="004727CC"/>
    <w:rsid w:val="00472826"/>
    <w:rsid w:val="004728AD"/>
    <w:rsid w:val="00472985"/>
    <w:rsid w:val="00472E90"/>
    <w:rsid w:val="004732DA"/>
    <w:rsid w:val="00473620"/>
    <w:rsid w:val="0047364E"/>
    <w:rsid w:val="00473793"/>
    <w:rsid w:val="00474372"/>
    <w:rsid w:val="00474A3C"/>
    <w:rsid w:val="00474CCE"/>
    <w:rsid w:val="00475001"/>
    <w:rsid w:val="004752A3"/>
    <w:rsid w:val="0047593A"/>
    <w:rsid w:val="00475D64"/>
    <w:rsid w:val="00476A58"/>
    <w:rsid w:val="00477217"/>
    <w:rsid w:val="004774AB"/>
    <w:rsid w:val="0047765D"/>
    <w:rsid w:val="00477847"/>
    <w:rsid w:val="004779C4"/>
    <w:rsid w:val="00477BC2"/>
    <w:rsid w:val="00480880"/>
    <w:rsid w:val="00480BB6"/>
    <w:rsid w:val="004819EA"/>
    <w:rsid w:val="00481E09"/>
    <w:rsid w:val="00481E16"/>
    <w:rsid w:val="004821A6"/>
    <w:rsid w:val="0048227C"/>
    <w:rsid w:val="004823B5"/>
    <w:rsid w:val="0048270F"/>
    <w:rsid w:val="00482AF4"/>
    <w:rsid w:val="00482BF1"/>
    <w:rsid w:val="00482CAA"/>
    <w:rsid w:val="00482D61"/>
    <w:rsid w:val="00482DA0"/>
    <w:rsid w:val="004832FC"/>
    <w:rsid w:val="00483A3D"/>
    <w:rsid w:val="00483FB3"/>
    <w:rsid w:val="004843A2"/>
    <w:rsid w:val="004847AB"/>
    <w:rsid w:val="00485129"/>
    <w:rsid w:val="00485159"/>
    <w:rsid w:val="004852B5"/>
    <w:rsid w:val="00485365"/>
    <w:rsid w:val="00485619"/>
    <w:rsid w:val="00485782"/>
    <w:rsid w:val="00485A90"/>
    <w:rsid w:val="00485B1E"/>
    <w:rsid w:val="00486726"/>
    <w:rsid w:val="00486A8F"/>
    <w:rsid w:val="00486C07"/>
    <w:rsid w:val="00486C4D"/>
    <w:rsid w:val="0048705B"/>
    <w:rsid w:val="00487342"/>
    <w:rsid w:val="004876B7"/>
    <w:rsid w:val="004877F4"/>
    <w:rsid w:val="00487C79"/>
    <w:rsid w:val="00487FA0"/>
    <w:rsid w:val="0049043C"/>
    <w:rsid w:val="00490606"/>
    <w:rsid w:val="004914BF"/>
    <w:rsid w:val="00491918"/>
    <w:rsid w:val="004919B7"/>
    <w:rsid w:val="00492B70"/>
    <w:rsid w:val="00492E4D"/>
    <w:rsid w:val="00492EB1"/>
    <w:rsid w:val="0049305A"/>
    <w:rsid w:val="0049310A"/>
    <w:rsid w:val="00493723"/>
    <w:rsid w:val="00493884"/>
    <w:rsid w:val="004938BC"/>
    <w:rsid w:val="00493A07"/>
    <w:rsid w:val="00493AF7"/>
    <w:rsid w:val="00493B2D"/>
    <w:rsid w:val="00493D9B"/>
    <w:rsid w:val="00493EF6"/>
    <w:rsid w:val="00494B34"/>
    <w:rsid w:val="004950CF"/>
    <w:rsid w:val="004952A9"/>
    <w:rsid w:val="00495C06"/>
    <w:rsid w:val="0049627F"/>
    <w:rsid w:val="00496280"/>
    <w:rsid w:val="00496C24"/>
    <w:rsid w:val="004970ED"/>
    <w:rsid w:val="0049713E"/>
    <w:rsid w:val="00497310"/>
    <w:rsid w:val="00497531"/>
    <w:rsid w:val="0049784C"/>
    <w:rsid w:val="00497A9E"/>
    <w:rsid w:val="00497ACE"/>
    <w:rsid w:val="004A001F"/>
    <w:rsid w:val="004A012A"/>
    <w:rsid w:val="004A09E6"/>
    <w:rsid w:val="004A0A75"/>
    <w:rsid w:val="004A0CEC"/>
    <w:rsid w:val="004A0F10"/>
    <w:rsid w:val="004A108A"/>
    <w:rsid w:val="004A16B0"/>
    <w:rsid w:val="004A1794"/>
    <w:rsid w:val="004A1BF8"/>
    <w:rsid w:val="004A20BB"/>
    <w:rsid w:val="004A218F"/>
    <w:rsid w:val="004A2ACC"/>
    <w:rsid w:val="004A2D85"/>
    <w:rsid w:val="004A2F78"/>
    <w:rsid w:val="004A3716"/>
    <w:rsid w:val="004A3A44"/>
    <w:rsid w:val="004A3BB1"/>
    <w:rsid w:val="004A3EA6"/>
    <w:rsid w:val="004A3F20"/>
    <w:rsid w:val="004A4430"/>
    <w:rsid w:val="004A4541"/>
    <w:rsid w:val="004A4D6E"/>
    <w:rsid w:val="004A501E"/>
    <w:rsid w:val="004A5274"/>
    <w:rsid w:val="004A69A1"/>
    <w:rsid w:val="004A6C92"/>
    <w:rsid w:val="004A70BD"/>
    <w:rsid w:val="004A76DF"/>
    <w:rsid w:val="004A77C2"/>
    <w:rsid w:val="004A7899"/>
    <w:rsid w:val="004A7C2E"/>
    <w:rsid w:val="004B011C"/>
    <w:rsid w:val="004B0186"/>
    <w:rsid w:val="004B08BD"/>
    <w:rsid w:val="004B1190"/>
    <w:rsid w:val="004B12B6"/>
    <w:rsid w:val="004B1452"/>
    <w:rsid w:val="004B1B59"/>
    <w:rsid w:val="004B1BEB"/>
    <w:rsid w:val="004B20A4"/>
    <w:rsid w:val="004B2C26"/>
    <w:rsid w:val="004B2F31"/>
    <w:rsid w:val="004B34F4"/>
    <w:rsid w:val="004B362F"/>
    <w:rsid w:val="004B3957"/>
    <w:rsid w:val="004B3966"/>
    <w:rsid w:val="004B3B37"/>
    <w:rsid w:val="004B3D84"/>
    <w:rsid w:val="004B4079"/>
    <w:rsid w:val="004B4A1C"/>
    <w:rsid w:val="004B4C2E"/>
    <w:rsid w:val="004B565F"/>
    <w:rsid w:val="004B5680"/>
    <w:rsid w:val="004B573A"/>
    <w:rsid w:val="004B5ADA"/>
    <w:rsid w:val="004B5B16"/>
    <w:rsid w:val="004B5C04"/>
    <w:rsid w:val="004B5C05"/>
    <w:rsid w:val="004B5E39"/>
    <w:rsid w:val="004B608A"/>
    <w:rsid w:val="004B6518"/>
    <w:rsid w:val="004B66FB"/>
    <w:rsid w:val="004B6955"/>
    <w:rsid w:val="004B6B06"/>
    <w:rsid w:val="004B75AC"/>
    <w:rsid w:val="004B7D7C"/>
    <w:rsid w:val="004B7E92"/>
    <w:rsid w:val="004C0090"/>
    <w:rsid w:val="004C0AE0"/>
    <w:rsid w:val="004C16DA"/>
    <w:rsid w:val="004C17F1"/>
    <w:rsid w:val="004C18F2"/>
    <w:rsid w:val="004C1DB4"/>
    <w:rsid w:val="004C20CA"/>
    <w:rsid w:val="004C2A0B"/>
    <w:rsid w:val="004C2F76"/>
    <w:rsid w:val="004C31E5"/>
    <w:rsid w:val="004C34BA"/>
    <w:rsid w:val="004C36BB"/>
    <w:rsid w:val="004C36EA"/>
    <w:rsid w:val="004C37C8"/>
    <w:rsid w:val="004C3853"/>
    <w:rsid w:val="004C414B"/>
    <w:rsid w:val="004C4EA3"/>
    <w:rsid w:val="004C52E0"/>
    <w:rsid w:val="004C5637"/>
    <w:rsid w:val="004C5862"/>
    <w:rsid w:val="004C58CD"/>
    <w:rsid w:val="004C5AC4"/>
    <w:rsid w:val="004C5CDF"/>
    <w:rsid w:val="004C61E9"/>
    <w:rsid w:val="004C626F"/>
    <w:rsid w:val="004C638C"/>
    <w:rsid w:val="004C656F"/>
    <w:rsid w:val="004C6A68"/>
    <w:rsid w:val="004C6E29"/>
    <w:rsid w:val="004C73C9"/>
    <w:rsid w:val="004C76BC"/>
    <w:rsid w:val="004C7A53"/>
    <w:rsid w:val="004C7ABD"/>
    <w:rsid w:val="004C7E47"/>
    <w:rsid w:val="004D0011"/>
    <w:rsid w:val="004D01FB"/>
    <w:rsid w:val="004D04BB"/>
    <w:rsid w:val="004D058A"/>
    <w:rsid w:val="004D1335"/>
    <w:rsid w:val="004D15D0"/>
    <w:rsid w:val="004D15DF"/>
    <w:rsid w:val="004D16A1"/>
    <w:rsid w:val="004D1BA8"/>
    <w:rsid w:val="004D1C41"/>
    <w:rsid w:val="004D1CBF"/>
    <w:rsid w:val="004D2A00"/>
    <w:rsid w:val="004D33FB"/>
    <w:rsid w:val="004D3A93"/>
    <w:rsid w:val="004D4437"/>
    <w:rsid w:val="004D4F5C"/>
    <w:rsid w:val="004D4FB3"/>
    <w:rsid w:val="004D5432"/>
    <w:rsid w:val="004D5483"/>
    <w:rsid w:val="004D56D6"/>
    <w:rsid w:val="004D5917"/>
    <w:rsid w:val="004D5C51"/>
    <w:rsid w:val="004D6059"/>
    <w:rsid w:val="004D61FB"/>
    <w:rsid w:val="004D646E"/>
    <w:rsid w:val="004D64AF"/>
    <w:rsid w:val="004D6532"/>
    <w:rsid w:val="004D6981"/>
    <w:rsid w:val="004D6CAC"/>
    <w:rsid w:val="004D7176"/>
    <w:rsid w:val="004D785B"/>
    <w:rsid w:val="004D7BA6"/>
    <w:rsid w:val="004E0059"/>
    <w:rsid w:val="004E0445"/>
    <w:rsid w:val="004E04AC"/>
    <w:rsid w:val="004E0AC3"/>
    <w:rsid w:val="004E0CE1"/>
    <w:rsid w:val="004E0D7B"/>
    <w:rsid w:val="004E1137"/>
    <w:rsid w:val="004E1395"/>
    <w:rsid w:val="004E1618"/>
    <w:rsid w:val="004E1966"/>
    <w:rsid w:val="004E19E5"/>
    <w:rsid w:val="004E1AB2"/>
    <w:rsid w:val="004E2399"/>
    <w:rsid w:val="004E24D9"/>
    <w:rsid w:val="004E291A"/>
    <w:rsid w:val="004E2C65"/>
    <w:rsid w:val="004E2E43"/>
    <w:rsid w:val="004E303C"/>
    <w:rsid w:val="004E30CF"/>
    <w:rsid w:val="004E361D"/>
    <w:rsid w:val="004E3776"/>
    <w:rsid w:val="004E38BF"/>
    <w:rsid w:val="004E392A"/>
    <w:rsid w:val="004E3E1A"/>
    <w:rsid w:val="004E3E50"/>
    <w:rsid w:val="004E4290"/>
    <w:rsid w:val="004E4318"/>
    <w:rsid w:val="004E4329"/>
    <w:rsid w:val="004E45DB"/>
    <w:rsid w:val="004E4831"/>
    <w:rsid w:val="004E4893"/>
    <w:rsid w:val="004E54E6"/>
    <w:rsid w:val="004E5554"/>
    <w:rsid w:val="004E5907"/>
    <w:rsid w:val="004E6404"/>
    <w:rsid w:val="004E663F"/>
    <w:rsid w:val="004E6721"/>
    <w:rsid w:val="004E68AB"/>
    <w:rsid w:val="004E6A20"/>
    <w:rsid w:val="004E6B83"/>
    <w:rsid w:val="004E730B"/>
    <w:rsid w:val="004E7861"/>
    <w:rsid w:val="004E7C5F"/>
    <w:rsid w:val="004E7F58"/>
    <w:rsid w:val="004F0674"/>
    <w:rsid w:val="004F0F64"/>
    <w:rsid w:val="004F10CF"/>
    <w:rsid w:val="004F1113"/>
    <w:rsid w:val="004F148F"/>
    <w:rsid w:val="004F1851"/>
    <w:rsid w:val="004F1B32"/>
    <w:rsid w:val="004F1C50"/>
    <w:rsid w:val="004F1F0D"/>
    <w:rsid w:val="004F2101"/>
    <w:rsid w:val="004F24D4"/>
    <w:rsid w:val="004F25B3"/>
    <w:rsid w:val="004F28BF"/>
    <w:rsid w:val="004F2993"/>
    <w:rsid w:val="004F2D25"/>
    <w:rsid w:val="004F3D2D"/>
    <w:rsid w:val="004F47DB"/>
    <w:rsid w:val="004F4F32"/>
    <w:rsid w:val="004F59AE"/>
    <w:rsid w:val="004F6DB1"/>
    <w:rsid w:val="004F6F63"/>
    <w:rsid w:val="004F70BF"/>
    <w:rsid w:val="004F752A"/>
    <w:rsid w:val="004F771D"/>
    <w:rsid w:val="004F77E9"/>
    <w:rsid w:val="004F7E4C"/>
    <w:rsid w:val="00500317"/>
    <w:rsid w:val="005009C6"/>
    <w:rsid w:val="00500D4A"/>
    <w:rsid w:val="005010D8"/>
    <w:rsid w:val="00501199"/>
    <w:rsid w:val="005014A0"/>
    <w:rsid w:val="00501668"/>
    <w:rsid w:val="0050177E"/>
    <w:rsid w:val="0050179A"/>
    <w:rsid w:val="00501FAD"/>
    <w:rsid w:val="00502730"/>
    <w:rsid w:val="00503153"/>
    <w:rsid w:val="005031F2"/>
    <w:rsid w:val="00503833"/>
    <w:rsid w:val="00503C89"/>
    <w:rsid w:val="00504426"/>
    <w:rsid w:val="005045A1"/>
    <w:rsid w:val="005046D5"/>
    <w:rsid w:val="005048AD"/>
    <w:rsid w:val="00504AB4"/>
    <w:rsid w:val="00504C32"/>
    <w:rsid w:val="005051C0"/>
    <w:rsid w:val="00505677"/>
    <w:rsid w:val="00505AA9"/>
    <w:rsid w:val="005068EF"/>
    <w:rsid w:val="0050739B"/>
    <w:rsid w:val="0050739C"/>
    <w:rsid w:val="005073D3"/>
    <w:rsid w:val="005075E9"/>
    <w:rsid w:val="00507711"/>
    <w:rsid w:val="00507782"/>
    <w:rsid w:val="00507C29"/>
    <w:rsid w:val="0051016B"/>
    <w:rsid w:val="005116C6"/>
    <w:rsid w:val="0051177B"/>
    <w:rsid w:val="00511AE7"/>
    <w:rsid w:val="00511D6F"/>
    <w:rsid w:val="005120CA"/>
    <w:rsid w:val="00512537"/>
    <w:rsid w:val="005125C7"/>
    <w:rsid w:val="00512758"/>
    <w:rsid w:val="00512FBF"/>
    <w:rsid w:val="00513D5C"/>
    <w:rsid w:val="00513F53"/>
    <w:rsid w:val="00513F65"/>
    <w:rsid w:val="005141DF"/>
    <w:rsid w:val="00514BFD"/>
    <w:rsid w:val="00514F38"/>
    <w:rsid w:val="00515A01"/>
    <w:rsid w:val="00515BB2"/>
    <w:rsid w:val="00516472"/>
    <w:rsid w:val="00516C6D"/>
    <w:rsid w:val="00516ED7"/>
    <w:rsid w:val="0051709C"/>
    <w:rsid w:val="00517625"/>
    <w:rsid w:val="00517716"/>
    <w:rsid w:val="00517B91"/>
    <w:rsid w:val="00517C3F"/>
    <w:rsid w:val="0052026C"/>
    <w:rsid w:val="005205AC"/>
    <w:rsid w:val="0052097D"/>
    <w:rsid w:val="00520B16"/>
    <w:rsid w:val="00521203"/>
    <w:rsid w:val="0052120D"/>
    <w:rsid w:val="0052122C"/>
    <w:rsid w:val="00521A5C"/>
    <w:rsid w:val="00521C43"/>
    <w:rsid w:val="005220EB"/>
    <w:rsid w:val="00522166"/>
    <w:rsid w:val="005223CD"/>
    <w:rsid w:val="00522461"/>
    <w:rsid w:val="00522480"/>
    <w:rsid w:val="0052259A"/>
    <w:rsid w:val="005225B9"/>
    <w:rsid w:val="00522881"/>
    <w:rsid w:val="00522BEE"/>
    <w:rsid w:val="00522C7E"/>
    <w:rsid w:val="00522E2D"/>
    <w:rsid w:val="00522FE6"/>
    <w:rsid w:val="0052367F"/>
    <w:rsid w:val="00523766"/>
    <w:rsid w:val="00523793"/>
    <w:rsid w:val="00523F9B"/>
    <w:rsid w:val="00524186"/>
    <w:rsid w:val="005243B2"/>
    <w:rsid w:val="00524525"/>
    <w:rsid w:val="00524890"/>
    <w:rsid w:val="005248B7"/>
    <w:rsid w:val="00524DFF"/>
    <w:rsid w:val="005250B2"/>
    <w:rsid w:val="005251FC"/>
    <w:rsid w:val="0052530F"/>
    <w:rsid w:val="0052593C"/>
    <w:rsid w:val="005259F8"/>
    <w:rsid w:val="005262A3"/>
    <w:rsid w:val="00526C4C"/>
    <w:rsid w:val="005271E3"/>
    <w:rsid w:val="00527985"/>
    <w:rsid w:val="00527B0D"/>
    <w:rsid w:val="00527B84"/>
    <w:rsid w:val="0053009B"/>
    <w:rsid w:val="0053023A"/>
    <w:rsid w:val="00530422"/>
    <w:rsid w:val="00530493"/>
    <w:rsid w:val="00530972"/>
    <w:rsid w:val="00530D27"/>
    <w:rsid w:val="00530D9D"/>
    <w:rsid w:val="00530E4F"/>
    <w:rsid w:val="00531536"/>
    <w:rsid w:val="0053172F"/>
    <w:rsid w:val="00531B55"/>
    <w:rsid w:val="00531DCB"/>
    <w:rsid w:val="00532F99"/>
    <w:rsid w:val="005332F0"/>
    <w:rsid w:val="0053366E"/>
    <w:rsid w:val="005342BD"/>
    <w:rsid w:val="005350C1"/>
    <w:rsid w:val="00535378"/>
    <w:rsid w:val="00535640"/>
    <w:rsid w:val="0053597B"/>
    <w:rsid w:val="00535A18"/>
    <w:rsid w:val="00535D18"/>
    <w:rsid w:val="00535E01"/>
    <w:rsid w:val="00536063"/>
    <w:rsid w:val="00536175"/>
    <w:rsid w:val="005366EA"/>
    <w:rsid w:val="00536D2A"/>
    <w:rsid w:val="00536FE0"/>
    <w:rsid w:val="0053711A"/>
    <w:rsid w:val="005372B8"/>
    <w:rsid w:val="0053792D"/>
    <w:rsid w:val="00537A6E"/>
    <w:rsid w:val="00540D2C"/>
    <w:rsid w:val="00540EF0"/>
    <w:rsid w:val="005412FF"/>
    <w:rsid w:val="005416F1"/>
    <w:rsid w:val="00541C44"/>
    <w:rsid w:val="00541D14"/>
    <w:rsid w:val="00541FA4"/>
    <w:rsid w:val="005422BE"/>
    <w:rsid w:val="00542417"/>
    <w:rsid w:val="00542748"/>
    <w:rsid w:val="005428CE"/>
    <w:rsid w:val="005429AA"/>
    <w:rsid w:val="00542E18"/>
    <w:rsid w:val="00542ECD"/>
    <w:rsid w:val="00543107"/>
    <w:rsid w:val="00543926"/>
    <w:rsid w:val="00543E47"/>
    <w:rsid w:val="005440B1"/>
    <w:rsid w:val="00544128"/>
    <w:rsid w:val="0054460D"/>
    <w:rsid w:val="005446E4"/>
    <w:rsid w:val="005452AA"/>
    <w:rsid w:val="0054566A"/>
    <w:rsid w:val="00545772"/>
    <w:rsid w:val="0054589B"/>
    <w:rsid w:val="00545E6E"/>
    <w:rsid w:val="00546156"/>
    <w:rsid w:val="00546440"/>
    <w:rsid w:val="00546A28"/>
    <w:rsid w:val="00546B5A"/>
    <w:rsid w:val="00546D4E"/>
    <w:rsid w:val="00546FFA"/>
    <w:rsid w:val="005471D3"/>
    <w:rsid w:val="00547C90"/>
    <w:rsid w:val="00547CB9"/>
    <w:rsid w:val="00547EB2"/>
    <w:rsid w:val="005503B4"/>
    <w:rsid w:val="00550846"/>
    <w:rsid w:val="00550D59"/>
    <w:rsid w:val="00550FB2"/>
    <w:rsid w:val="00551A0C"/>
    <w:rsid w:val="00551C2C"/>
    <w:rsid w:val="00552008"/>
    <w:rsid w:val="00552030"/>
    <w:rsid w:val="00552378"/>
    <w:rsid w:val="00552683"/>
    <w:rsid w:val="0055299F"/>
    <w:rsid w:val="00552CC5"/>
    <w:rsid w:val="00552DD0"/>
    <w:rsid w:val="00553571"/>
    <w:rsid w:val="005536E1"/>
    <w:rsid w:val="00553946"/>
    <w:rsid w:val="00553AA1"/>
    <w:rsid w:val="00553CAA"/>
    <w:rsid w:val="00553D00"/>
    <w:rsid w:val="00553D62"/>
    <w:rsid w:val="005545BC"/>
    <w:rsid w:val="0055479A"/>
    <w:rsid w:val="00554A0C"/>
    <w:rsid w:val="00554EA7"/>
    <w:rsid w:val="00555096"/>
    <w:rsid w:val="00555437"/>
    <w:rsid w:val="005556BD"/>
    <w:rsid w:val="00555C39"/>
    <w:rsid w:val="00555F43"/>
    <w:rsid w:val="005560B0"/>
    <w:rsid w:val="00556392"/>
    <w:rsid w:val="0055687E"/>
    <w:rsid w:val="00556AB5"/>
    <w:rsid w:val="00556DD2"/>
    <w:rsid w:val="00556FC6"/>
    <w:rsid w:val="00557410"/>
    <w:rsid w:val="00557428"/>
    <w:rsid w:val="0055750E"/>
    <w:rsid w:val="00557519"/>
    <w:rsid w:val="00557570"/>
    <w:rsid w:val="0055786D"/>
    <w:rsid w:val="0055797B"/>
    <w:rsid w:val="00557E8B"/>
    <w:rsid w:val="005603AA"/>
    <w:rsid w:val="005608B1"/>
    <w:rsid w:val="005611B5"/>
    <w:rsid w:val="0056197D"/>
    <w:rsid w:val="00561A8A"/>
    <w:rsid w:val="00561C7A"/>
    <w:rsid w:val="00561C9A"/>
    <w:rsid w:val="00561E88"/>
    <w:rsid w:val="00561E8C"/>
    <w:rsid w:val="00561EC2"/>
    <w:rsid w:val="00562050"/>
    <w:rsid w:val="0056238A"/>
    <w:rsid w:val="0056253D"/>
    <w:rsid w:val="005633F3"/>
    <w:rsid w:val="00563B23"/>
    <w:rsid w:val="00563B5A"/>
    <w:rsid w:val="00563CDD"/>
    <w:rsid w:val="00563EA5"/>
    <w:rsid w:val="00563F23"/>
    <w:rsid w:val="00563FFF"/>
    <w:rsid w:val="0056449F"/>
    <w:rsid w:val="00564A19"/>
    <w:rsid w:val="00564E59"/>
    <w:rsid w:val="00564F1F"/>
    <w:rsid w:val="0056515A"/>
    <w:rsid w:val="00565254"/>
    <w:rsid w:val="0056564B"/>
    <w:rsid w:val="00565760"/>
    <w:rsid w:val="005657A6"/>
    <w:rsid w:val="0056588E"/>
    <w:rsid w:val="0056592F"/>
    <w:rsid w:val="00565A4C"/>
    <w:rsid w:val="00565A6D"/>
    <w:rsid w:val="00565DC9"/>
    <w:rsid w:val="00565FAD"/>
    <w:rsid w:val="0056601A"/>
    <w:rsid w:val="005661DE"/>
    <w:rsid w:val="00566418"/>
    <w:rsid w:val="005667FB"/>
    <w:rsid w:val="00566895"/>
    <w:rsid w:val="005668AE"/>
    <w:rsid w:val="00566EC2"/>
    <w:rsid w:val="00567591"/>
    <w:rsid w:val="005678D3"/>
    <w:rsid w:val="00567B73"/>
    <w:rsid w:val="0057025E"/>
    <w:rsid w:val="005703FA"/>
    <w:rsid w:val="00570528"/>
    <w:rsid w:val="00570612"/>
    <w:rsid w:val="005707BE"/>
    <w:rsid w:val="005708E0"/>
    <w:rsid w:val="005717F8"/>
    <w:rsid w:val="00571B25"/>
    <w:rsid w:val="00571C1A"/>
    <w:rsid w:val="00571C9E"/>
    <w:rsid w:val="00572061"/>
    <w:rsid w:val="005724AB"/>
    <w:rsid w:val="005725BF"/>
    <w:rsid w:val="00572684"/>
    <w:rsid w:val="005728B9"/>
    <w:rsid w:val="00572A9D"/>
    <w:rsid w:val="00572E27"/>
    <w:rsid w:val="005732E8"/>
    <w:rsid w:val="00573830"/>
    <w:rsid w:val="0057388B"/>
    <w:rsid w:val="0057402E"/>
    <w:rsid w:val="00574621"/>
    <w:rsid w:val="00574A21"/>
    <w:rsid w:val="00574CD7"/>
    <w:rsid w:val="00574CEB"/>
    <w:rsid w:val="005750CD"/>
    <w:rsid w:val="0057520F"/>
    <w:rsid w:val="0057522D"/>
    <w:rsid w:val="005758E0"/>
    <w:rsid w:val="00575ED9"/>
    <w:rsid w:val="00575FAF"/>
    <w:rsid w:val="005761A5"/>
    <w:rsid w:val="005766B3"/>
    <w:rsid w:val="00580570"/>
    <w:rsid w:val="00580B64"/>
    <w:rsid w:val="00580EDB"/>
    <w:rsid w:val="005813AA"/>
    <w:rsid w:val="005814E2"/>
    <w:rsid w:val="00581F7D"/>
    <w:rsid w:val="00582191"/>
    <w:rsid w:val="005825C9"/>
    <w:rsid w:val="005830B9"/>
    <w:rsid w:val="005834E5"/>
    <w:rsid w:val="00583AD3"/>
    <w:rsid w:val="00583B36"/>
    <w:rsid w:val="00583C9B"/>
    <w:rsid w:val="00583D62"/>
    <w:rsid w:val="0058426A"/>
    <w:rsid w:val="00584474"/>
    <w:rsid w:val="005846F8"/>
    <w:rsid w:val="00584B43"/>
    <w:rsid w:val="00584CED"/>
    <w:rsid w:val="00584D73"/>
    <w:rsid w:val="00584ECE"/>
    <w:rsid w:val="00584FC5"/>
    <w:rsid w:val="00585431"/>
    <w:rsid w:val="005855DF"/>
    <w:rsid w:val="00585692"/>
    <w:rsid w:val="00585F0D"/>
    <w:rsid w:val="00586141"/>
    <w:rsid w:val="00586667"/>
    <w:rsid w:val="005866E7"/>
    <w:rsid w:val="00586A25"/>
    <w:rsid w:val="00586F96"/>
    <w:rsid w:val="005872F5"/>
    <w:rsid w:val="00587540"/>
    <w:rsid w:val="005877FE"/>
    <w:rsid w:val="00587C13"/>
    <w:rsid w:val="00590388"/>
    <w:rsid w:val="00590419"/>
    <w:rsid w:val="00590A96"/>
    <w:rsid w:val="00590BDC"/>
    <w:rsid w:val="00590C93"/>
    <w:rsid w:val="00590F4E"/>
    <w:rsid w:val="005910ED"/>
    <w:rsid w:val="00591127"/>
    <w:rsid w:val="005911B8"/>
    <w:rsid w:val="00591750"/>
    <w:rsid w:val="00591D68"/>
    <w:rsid w:val="00591E44"/>
    <w:rsid w:val="00592279"/>
    <w:rsid w:val="0059269D"/>
    <w:rsid w:val="00592773"/>
    <w:rsid w:val="00592C73"/>
    <w:rsid w:val="00592D7E"/>
    <w:rsid w:val="00592EDB"/>
    <w:rsid w:val="005931B8"/>
    <w:rsid w:val="00593250"/>
    <w:rsid w:val="00593340"/>
    <w:rsid w:val="005933BF"/>
    <w:rsid w:val="005934EE"/>
    <w:rsid w:val="0059369B"/>
    <w:rsid w:val="0059373E"/>
    <w:rsid w:val="00593A85"/>
    <w:rsid w:val="00593CA1"/>
    <w:rsid w:val="00593F72"/>
    <w:rsid w:val="00594378"/>
    <w:rsid w:val="0059468E"/>
    <w:rsid w:val="00594C3B"/>
    <w:rsid w:val="00594DB2"/>
    <w:rsid w:val="00595035"/>
    <w:rsid w:val="00595106"/>
    <w:rsid w:val="0059551C"/>
    <w:rsid w:val="0059584B"/>
    <w:rsid w:val="0059590E"/>
    <w:rsid w:val="005959D5"/>
    <w:rsid w:val="00595BE6"/>
    <w:rsid w:val="00595DD1"/>
    <w:rsid w:val="00596D73"/>
    <w:rsid w:val="00596FF7"/>
    <w:rsid w:val="005972A9"/>
    <w:rsid w:val="005979BE"/>
    <w:rsid w:val="00597A4B"/>
    <w:rsid w:val="00597DD9"/>
    <w:rsid w:val="005A01EE"/>
    <w:rsid w:val="005A05C1"/>
    <w:rsid w:val="005A0AA4"/>
    <w:rsid w:val="005A119E"/>
    <w:rsid w:val="005A216B"/>
    <w:rsid w:val="005A22AB"/>
    <w:rsid w:val="005A2833"/>
    <w:rsid w:val="005A28EF"/>
    <w:rsid w:val="005A2A33"/>
    <w:rsid w:val="005A2D40"/>
    <w:rsid w:val="005A2EB1"/>
    <w:rsid w:val="005A32F2"/>
    <w:rsid w:val="005A33C9"/>
    <w:rsid w:val="005A34D8"/>
    <w:rsid w:val="005A360C"/>
    <w:rsid w:val="005A3914"/>
    <w:rsid w:val="005A3A3F"/>
    <w:rsid w:val="005A41A6"/>
    <w:rsid w:val="005A41F8"/>
    <w:rsid w:val="005A4303"/>
    <w:rsid w:val="005A480A"/>
    <w:rsid w:val="005A4B08"/>
    <w:rsid w:val="005A4D0C"/>
    <w:rsid w:val="005A4D42"/>
    <w:rsid w:val="005A533F"/>
    <w:rsid w:val="005A5436"/>
    <w:rsid w:val="005A5516"/>
    <w:rsid w:val="005A5BF2"/>
    <w:rsid w:val="005A5D47"/>
    <w:rsid w:val="005A5D4F"/>
    <w:rsid w:val="005A6A8F"/>
    <w:rsid w:val="005A6CDF"/>
    <w:rsid w:val="005A6CE9"/>
    <w:rsid w:val="005A6E27"/>
    <w:rsid w:val="005A7046"/>
    <w:rsid w:val="005A745E"/>
    <w:rsid w:val="005A75EB"/>
    <w:rsid w:val="005A7672"/>
    <w:rsid w:val="005A7791"/>
    <w:rsid w:val="005A7903"/>
    <w:rsid w:val="005A7E47"/>
    <w:rsid w:val="005B0127"/>
    <w:rsid w:val="005B037E"/>
    <w:rsid w:val="005B0968"/>
    <w:rsid w:val="005B14E6"/>
    <w:rsid w:val="005B1689"/>
    <w:rsid w:val="005B1709"/>
    <w:rsid w:val="005B1ACC"/>
    <w:rsid w:val="005B20C9"/>
    <w:rsid w:val="005B211A"/>
    <w:rsid w:val="005B2352"/>
    <w:rsid w:val="005B2786"/>
    <w:rsid w:val="005B28B8"/>
    <w:rsid w:val="005B2A16"/>
    <w:rsid w:val="005B3348"/>
    <w:rsid w:val="005B3406"/>
    <w:rsid w:val="005B3782"/>
    <w:rsid w:val="005B3D07"/>
    <w:rsid w:val="005B419A"/>
    <w:rsid w:val="005B43D0"/>
    <w:rsid w:val="005B44FB"/>
    <w:rsid w:val="005B450D"/>
    <w:rsid w:val="005B4890"/>
    <w:rsid w:val="005B52B4"/>
    <w:rsid w:val="005B55F3"/>
    <w:rsid w:val="005B58EE"/>
    <w:rsid w:val="005B5B8E"/>
    <w:rsid w:val="005B5F93"/>
    <w:rsid w:val="005B6333"/>
    <w:rsid w:val="005B6660"/>
    <w:rsid w:val="005B68DB"/>
    <w:rsid w:val="005B6C60"/>
    <w:rsid w:val="005B6CCD"/>
    <w:rsid w:val="005B6DC0"/>
    <w:rsid w:val="005B6DDA"/>
    <w:rsid w:val="005B70A1"/>
    <w:rsid w:val="005B70B2"/>
    <w:rsid w:val="005B7A4A"/>
    <w:rsid w:val="005B7B0B"/>
    <w:rsid w:val="005B7B24"/>
    <w:rsid w:val="005B7C2C"/>
    <w:rsid w:val="005C01B6"/>
    <w:rsid w:val="005C0A03"/>
    <w:rsid w:val="005C0D3A"/>
    <w:rsid w:val="005C0D51"/>
    <w:rsid w:val="005C1089"/>
    <w:rsid w:val="005C22BB"/>
    <w:rsid w:val="005C2703"/>
    <w:rsid w:val="005C2A37"/>
    <w:rsid w:val="005C2A7E"/>
    <w:rsid w:val="005C2B61"/>
    <w:rsid w:val="005C32EE"/>
    <w:rsid w:val="005C3559"/>
    <w:rsid w:val="005C3860"/>
    <w:rsid w:val="005C453A"/>
    <w:rsid w:val="005C495B"/>
    <w:rsid w:val="005C4D3D"/>
    <w:rsid w:val="005C5039"/>
    <w:rsid w:val="005C505A"/>
    <w:rsid w:val="005C52F6"/>
    <w:rsid w:val="005C54C1"/>
    <w:rsid w:val="005C57FF"/>
    <w:rsid w:val="005C6359"/>
    <w:rsid w:val="005C6529"/>
    <w:rsid w:val="005C655A"/>
    <w:rsid w:val="005C6DEC"/>
    <w:rsid w:val="005C7218"/>
    <w:rsid w:val="005C72A5"/>
    <w:rsid w:val="005C7679"/>
    <w:rsid w:val="005C7710"/>
    <w:rsid w:val="005C776B"/>
    <w:rsid w:val="005C7E20"/>
    <w:rsid w:val="005C7FF2"/>
    <w:rsid w:val="005D0382"/>
    <w:rsid w:val="005D0411"/>
    <w:rsid w:val="005D045F"/>
    <w:rsid w:val="005D0875"/>
    <w:rsid w:val="005D0C4F"/>
    <w:rsid w:val="005D0CA9"/>
    <w:rsid w:val="005D0E5F"/>
    <w:rsid w:val="005D1516"/>
    <w:rsid w:val="005D16C3"/>
    <w:rsid w:val="005D16F4"/>
    <w:rsid w:val="005D1B63"/>
    <w:rsid w:val="005D1EC0"/>
    <w:rsid w:val="005D1F09"/>
    <w:rsid w:val="005D20A8"/>
    <w:rsid w:val="005D248B"/>
    <w:rsid w:val="005D3196"/>
    <w:rsid w:val="005D34C8"/>
    <w:rsid w:val="005D3BF7"/>
    <w:rsid w:val="005D3C26"/>
    <w:rsid w:val="005D3E1E"/>
    <w:rsid w:val="005D3EF3"/>
    <w:rsid w:val="005D43B1"/>
    <w:rsid w:val="005D4B92"/>
    <w:rsid w:val="005D4FCE"/>
    <w:rsid w:val="005D66C8"/>
    <w:rsid w:val="005D6EA4"/>
    <w:rsid w:val="005D70F2"/>
    <w:rsid w:val="005D77C4"/>
    <w:rsid w:val="005D7CDE"/>
    <w:rsid w:val="005D7E73"/>
    <w:rsid w:val="005E0070"/>
    <w:rsid w:val="005E0202"/>
    <w:rsid w:val="005E050D"/>
    <w:rsid w:val="005E07FC"/>
    <w:rsid w:val="005E0FA2"/>
    <w:rsid w:val="005E1A9F"/>
    <w:rsid w:val="005E1B64"/>
    <w:rsid w:val="005E1C38"/>
    <w:rsid w:val="005E1D67"/>
    <w:rsid w:val="005E1E42"/>
    <w:rsid w:val="005E22D9"/>
    <w:rsid w:val="005E2536"/>
    <w:rsid w:val="005E2BAC"/>
    <w:rsid w:val="005E314A"/>
    <w:rsid w:val="005E333E"/>
    <w:rsid w:val="005E33E8"/>
    <w:rsid w:val="005E3894"/>
    <w:rsid w:val="005E40B2"/>
    <w:rsid w:val="005E445F"/>
    <w:rsid w:val="005E4B18"/>
    <w:rsid w:val="005E4E59"/>
    <w:rsid w:val="005E5386"/>
    <w:rsid w:val="005E585A"/>
    <w:rsid w:val="005E58F9"/>
    <w:rsid w:val="005E5A1E"/>
    <w:rsid w:val="005E5BCE"/>
    <w:rsid w:val="005E5D34"/>
    <w:rsid w:val="005E60CB"/>
    <w:rsid w:val="005E61D2"/>
    <w:rsid w:val="005E68EA"/>
    <w:rsid w:val="005E6917"/>
    <w:rsid w:val="005E758B"/>
    <w:rsid w:val="005E76A9"/>
    <w:rsid w:val="005E78D9"/>
    <w:rsid w:val="005E7BC1"/>
    <w:rsid w:val="005F0346"/>
    <w:rsid w:val="005F0572"/>
    <w:rsid w:val="005F05A5"/>
    <w:rsid w:val="005F0873"/>
    <w:rsid w:val="005F088B"/>
    <w:rsid w:val="005F0DD5"/>
    <w:rsid w:val="005F1151"/>
    <w:rsid w:val="005F154F"/>
    <w:rsid w:val="005F15D4"/>
    <w:rsid w:val="005F165C"/>
    <w:rsid w:val="005F17AB"/>
    <w:rsid w:val="005F1841"/>
    <w:rsid w:val="005F1B8E"/>
    <w:rsid w:val="005F1CD6"/>
    <w:rsid w:val="005F2365"/>
    <w:rsid w:val="005F26C0"/>
    <w:rsid w:val="005F2AB0"/>
    <w:rsid w:val="005F2D83"/>
    <w:rsid w:val="005F362D"/>
    <w:rsid w:val="005F3E10"/>
    <w:rsid w:val="005F45B5"/>
    <w:rsid w:val="005F4C38"/>
    <w:rsid w:val="005F4EE9"/>
    <w:rsid w:val="005F5155"/>
    <w:rsid w:val="005F56E2"/>
    <w:rsid w:val="005F5755"/>
    <w:rsid w:val="005F5ADA"/>
    <w:rsid w:val="005F5DB2"/>
    <w:rsid w:val="005F61DA"/>
    <w:rsid w:val="005F62CF"/>
    <w:rsid w:val="005F63DB"/>
    <w:rsid w:val="005F648E"/>
    <w:rsid w:val="005F6C59"/>
    <w:rsid w:val="005F7819"/>
    <w:rsid w:val="005F78C4"/>
    <w:rsid w:val="005F7ECA"/>
    <w:rsid w:val="00600F59"/>
    <w:rsid w:val="0060132C"/>
    <w:rsid w:val="006015DE"/>
    <w:rsid w:val="00601676"/>
    <w:rsid w:val="006018DF"/>
    <w:rsid w:val="006019D7"/>
    <w:rsid w:val="00601C92"/>
    <w:rsid w:val="00601DA7"/>
    <w:rsid w:val="00602134"/>
    <w:rsid w:val="006021E7"/>
    <w:rsid w:val="0060238A"/>
    <w:rsid w:val="00602518"/>
    <w:rsid w:val="00602AB0"/>
    <w:rsid w:val="00602F4C"/>
    <w:rsid w:val="006032E8"/>
    <w:rsid w:val="00603B49"/>
    <w:rsid w:val="00603D2C"/>
    <w:rsid w:val="00603F6C"/>
    <w:rsid w:val="006040B8"/>
    <w:rsid w:val="006042A2"/>
    <w:rsid w:val="006044C5"/>
    <w:rsid w:val="006045F7"/>
    <w:rsid w:val="00604654"/>
    <w:rsid w:val="00604857"/>
    <w:rsid w:val="0060529C"/>
    <w:rsid w:val="00605CEA"/>
    <w:rsid w:val="00606671"/>
    <w:rsid w:val="00606A1E"/>
    <w:rsid w:val="00606E37"/>
    <w:rsid w:val="00606F96"/>
    <w:rsid w:val="00607876"/>
    <w:rsid w:val="00607C75"/>
    <w:rsid w:val="00610160"/>
    <w:rsid w:val="0061026D"/>
    <w:rsid w:val="0061036E"/>
    <w:rsid w:val="00610513"/>
    <w:rsid w:val="00610659"/>
    <w:rsid w:val="0061068C"/>
    <w:rsid w:val="00610920"/>
    <w:rsid w:val="006109A8"/>
    <w:rsid w:val="006109FB"/>
    <w:rsid w:val="00610A52"/>
    <w:rsid w:val="006113D9"/>
    <w:rsid w:val="00612020"/>
    <w:rsid w:val="006126D3"/>
    <w:rsid w:val="006129E0"/>
    <w:rsid w:val="00612AFD"/>
    <w:rsid w:val="00612F1B"/>
    <w:rsid w:val="00612F27"/>
    <w:rsid w:val="00612F32"/>
    <w:rsid w:val="0061386A"/>
    <w:rsid w:val="0061416D"/>
    <w:rsid w:val="00614E69"/>
    <w:rsid w:val="00615AC8"/>
    <w:rsid w:val="00615B72"/>
    <w:rsid w:val="00615C1E"/>
    <w:rsid w:val="00615CA8"/>
    <w:rsid w:val="00615D94"/>
    <w:rsid w:val="00616533"/>
    <w:rsid w:val="006165ED"/>
    <w:rsid w:val="00616F8B"/>
    <w:rsid w:val="00617C4E"/>
    <w:rsid w:val="00617CFA"/>
    <w:rsid w:val="006203EB"/>
    <w:rsid w:val="0062053A"/>
    <w:rsid w:val="0062092A"/>
    <w:rsid w:val="006210BB"/>
    <w:rsid w:val="00621157"/>
    <w:rsid w:val="00621187"/>
    <w:rsid w:val="00621324"/>
    <w:rsid w:val="00621598"/>
    <w:rsid w:val="00621C5C"/>
    <w:rsid w:val="00621E4E"/>
    <w:rsid w:val="00622137"/>
    <w:rsid w:val="006221B8"/>
    <w:rsid w:val="006221D4"/>
    <w:rsid w:val="00622693"/>
    <w:rsid w:val="006229C1"/>
    <w:rsid w:val="00622AD0"/>
    <w:rsid w:val="00623CB1"/>
    <w:rsid w:val="0062417D"/>
    <w:rsid w:val="0062436C"/>
    <w:rsid w:val="00624374"/>
    <w:rsid w:val="0062487A"/>
    <w:rsid w:val="006248A9"/>
    <w:rsid w:val="00624BEB"/>
    <w:rsid w:val="00624C02"/>
    <w:rsid w:val="00624CA5"/>
    <w:rsid w:val="00624F43"/>
    <w:rsid w:val="0062564D"/>
    <w:rsid w:val="00625788"/>
    <w:rsid w:val="0062580B"/>
    <w:rsid w:val="0062618F"/>
    <w:rsid w:val="00626570"/>
    <w:rsid w:val="00626B43"/>
    <w:rsid w:val="00627604"/>
    <w:rsid w:val="00627FDE"/>
    <w:rsid w:val="00630086"/>
    <w:rsid w:val="006300E9"/>
    <w:rsid w:val="00630125"/>
    <w:rsid w:val="00630A2A"/>
    <w:rsid w:val="00630C95"/>
    <w:rsid w:val="00630D4C"/>
    <w:rsid w:val="006310F8"/>
    <w:rsid w:val="00631792"/>
    <w:rsid w:val="00631966"/>
    <w:rsid w:val="00631BB4"/>
    <w:rsid w:val="00631DE1"/>
    <w:rsid w:val="00632306"/>
    <w:rsid w:val="00632398"/>
    <w:rsid w:val="00632858"/>
    <w:rsid w:val="00632C3B"/>
    <w:rsid w:val="00632D61"/>
    <w:rsid w:val="00632E61"/>
    <w:rsid w:val="0063347A"/>
    <w:rsid w:val="00634092"/>
    <w:rsid w:val="006344AF"/>
    <w:rsid w:val="00634554"/>
    <w:rsid w:val="00634B21"/>
    <w:rsid w:val="0063507E"/>
    <w:rsid w:val="00635888"/>
    <w:rsid w:val="00635894"/>
    <w:rsid w:val="00635A04"/>
    <w:rsid w:val="00635A20"/>
    <w:rsid w:val="00636C9A"/>
    <w:rsid w:val="00637416"/>
    <w:rsid w:val="006377E2"/>
    <w:rsid w:val="006379A2"/>
    <w:rsid w:val="00637D20"/>
    <w:rsid w:val="00637FF5"/>
    <w:rsid w:val="006407FA"/>
    <w:rsid w:val="00640937"/>
    <w:rsid w:val="00640C66"/>
    <w:rsid w:val="00640E5F"/>
    <w:rsid w:val="00641752"/>
    <w:rsid w:val="006419D7"/>
    <w:rsid w:val="00641B9C"/>
    <w:rsid w:val="006423B2"/>
    <w:rsid w:val="006425E3"/>
    <w:rsid w:val="00643269"/>
    <w:rsid w:val="0064336A"/>
    <w:rsid w:val="00643483"/>
    <w:rsid w:val="006434AE"/>
    <w:rsid w:val="00643963"/>
    <w:rsid w:val="00643DD1"/>
    <w:rsid w:val="00644045"/>
    <w:rsid w:val="0064404F"/>
    <w:rsid w:val="00644391"/>
    <w:rsid w:val="00644558"/>
    <w:rsid w:val="006448FF"/>
    <w:rsid w:val="006453D5"/>
    <w:rsid w:val="006454D0"/>
    <w:rsid w:val="00645F41"/>
    <w:rsid w:val="00645FD7"/>
    <w:rsid w:val="00645FDE"/>
    <w:rsid w:val="006460A5"/>
    <w:rsid w:val="006462A3"/>
    <w:rsid w:val="006465C6"/>
    <w:rsid w:val="00646716"/>
    <w:rsid w:val="006469DF"/>
    <w:rsid w:val="00646A09"/>
    <w:rsid w:val="00646ED1"/>
    <w:rsid w:val="00647452"/>
    <w:rsid w:val="0064747E"/>
    <w:rsid w:val="00647999"/>
    <w:rsid w:val="00647AE6"/>
    <w:rsid w:val="006501B6"/>
    <w:rsid w:val="0065082A"/>
    <w:rsid w:val="00650F57"/>
    <w:rsid w:val="00650F74"/>
    <w:rsid w:val="006510F0"/>
    <w:rsid w:val="006519B5"/>
    <w:rsid w:val="00651A01"/>
    <w:rsid w:val="00651A3F"/>
    <w:rsid w:val="00651FBD"/>
    <w:rsid w:val="006522C9"/>
    <w:rsid w:val="00652709"/>
    <w:rsid w:val="00652A32"/>
    <w:rsid w:val="006531AC"/>
    <w:rsid w:val="006531BB"/>
    <w:rsid w:val="00653411"/>
    <w:rsid w:val="006537F6"/>
    <w:rsid w:val="0065381D"/>
    <w:rsid w:val="00653B8B"/>
    <w:rsid w:val="00653C32"/>
    <w:rsid w:val="00653C70"/>
    <w:rsid w:val="00654034"/>
    <w:rsid w:val="006541A4"/>
    <w:rsid w:val="00654203"/>
    <w:rsid w:val="00654645"/>
    <w:rsid w:val="00654BB2"/>
    <w:rsid w:val="00654CE3"/>
    <w:rsid w:val="006551AA"/>
    <w:rsid w:val="006553B9"/>
    <w:rsid w:val="0065565B"/>
    <w:rsid w:val="00655FB7"/>
    <w:rsid w:val="00655FEA"/>
    <w:rsid w:val="00656310"/>
    <w:rsid w:val="0065640D"/>
    <w:rsid w:val="00656827"/>
    <w:rsid w:val="00656907"/>
    <w:rsid w:val="00656AC6"/>
    <w:rsid w:val="00656BC2"/>
    <w:rsid w:val="00656D2E"/>
    <w:rsid w:val="0065749A"/>
    <w:rsid w:val="00657577"/>
    <w:rsid w:val="00657886"/>
    <w:rsid w:val="00657A12"/>
    <w:rsid w:val="00657D0B"/>
    <w:rsid w:val="0066005F"/>
    <w:rsid w:val="00660804"/>
    <w:rsid w:val="00660851"/>
    <w:rsid w:val="00660A4D"/>
    <w:rsid w:val="00660D82"/>
    <w:rsid w:val="0066136F"/>
    <w:rsid w:val="00661638"/>
    <w:rsid w:val="0066185A"/>
    <w:rsid w:val="00661E5F"/>
    <w:rsid w:val="006622EE"/>
    <w:rsid w:val="006624B8"/>
    <w:rsid w:val="0066262C"/>
    <w:rsid w:val="00662886"/>
    <w:rsid w:val="0066293D"/>
    <w:rsid w:val="00662978"/>
    <w:rsid w:val="006631CC"/>
    <w:rsid w:val="00663254"/>
    <w:rsid w:val="0066386D"/>
    <w:rsid w:val="00663B92"/>
    <w:rsid w:val="00663E70"/>
    <w:rsid w:val="00664058"/>
    <w:rsid w:val="00664353"/>
    <w:rsid w:val="006643E1"/>
    <w:rsid w:val="00664472"/>
    <w:rsid w:val="00664561"/>
    <w:rsid w:val="00664B2F"/>
    <w:rsid w:val="0066546D"/>
    <w:rsid w:val="00665615"/>
    <w:rsid w:val="00665BBB"/>
    <w:rsid w:val="00665CDD"/>
    <w:rsid w:val="00666535"/>
    <w:rsid w:val="0066667A"/>
    <w:rsid w:val="00666EEC"/>
    <w:rsid w:val="006671F5"/>
    <w:rsid w:val="0066767F"/>
    <w:rsid w:val="0066790B"/>
    <w:rsid w:val="00667C35"/>
    <w:rsid w:val="00667CC3"/>
    <w:rsid w:val="0067016F"/>
    <w:rsid w:val="0067104B"/>
    <w:rsid w:val="0067114B"/>
    <w:rsid w:val="006714BD"/>
    <w:rsid w:val="00671CC7"/>
    <w:rsid w:val="00672786"/>
    <w:rsid w:val="00672A49"/>
    <w:rsid w:val="00672E12"/>
    <w:rsid w:val="00673A3B"/>
    <w:rsid w:val="00673D98"/>
    <w:rsid w:val="00673FEC"/>
    <w:rsid w:val="00673FF3"/>
    <w:rsid w:val="00674551"/>
    <w:rsid w:val="0067466B"/>
    <w:rsid w:val="006749BD"/>
    <w:rsid w:val="00675426"/>
    <w:rsid w:val="006756AE"/>
    <w:rsid w:val="00675CA2"/>
    <w:rsid w:val="00675D82"/>
    <w:rsid w:val="006763D9"/>
    <w:rsid w:val="00676585"/>
    <w:rsid w:val="006769F5"/>
    <w:rsid w:val="00676A59"/>
    <w:rsid w:val="00676C54"/>
    <w:rsid w:val="00676C89"/>
    <w:rsid w:val="0067713D"/>
    <w:rsid w:val="006774E8"/>
    <w:rsid w:val="00677533"/>
    <w:rsid w:val="00677BD0"/>
    <w:rsid w:val="00680176"/>
    <w:rsid w:val="00680243"/>
    <w:rsid w:val="00680900"/>
    <w:rsid w:val="00680ADD"/>
    <w:rsid w:val="00680BA0"/>
    <w:rsid w:val="00680BA6"/>
    <w:rsid w:val="00680CC4"/>
    <w:rsid w:val="00681109"/>
    <w:rsid w:val="00681E99"/>
    <w:rsid w:val="00681F63"/>
    <w:rsid w:val="00681F66"/>
    <w:rsid w:val="00682626"/>
    <w:rsid w:val="006827D3"/>
    <w:rsid w:val="0068280B"/>
    <w:rsid w:val="00682C92"/>
    <w:rsid w:val="00683228"/>
    <w:rsid w:val="00683866"/>
    <w:rsid w:val="00683B54"/>
    <w:rsid w:val="00684038"/>
    <w:rsid w:val="006841AE"/>
    <w:rsid w:val="00684454"/>
    <w:rsid w:val="00684652"/>
    <w:rsid w:val="00684FC3"/>
    <w:rsid w:val="006852AD"/>
    <w:rsid w:val="00685484"/>
    <w:rsid w:val="00685B60"/>
    <w:rsid w:val="00685D18"/>
    <w:rsid w:val="00685EF6"/>
    <w:rsid w:val="006860A6"/>
    <w:rsid w:val="00686182"/>
    <w:rsid w:val="00686225"/>
    <w:rsid w:val="00686310"/>
    <w:rsid w:val="00686401"/>
    <w:rsid w:val="0068681D"/>
    <w:rsid w:val="00686A1B"/>
    <w:rsid w:val="00686B4B"/>
    <w:rsid w:val="00686EE5"/>
    <w:rsid w:val="00687259"/>
    <w:rsid w:val="00687785"/>
    <w:rsid w:val="00687876"/>
    <w:rsid w:val="00687C23"/>
    <w:rsid w:val="00687C6A"/>
    <w:rsid w:val="006908BB"/>
    <w:rsid w:val="00691225"/>
    <w:rsid w:val="00691302"/>
    <w:rsid w:val="006914E4"/>
    <w:rsid w:val="0069152E"/>
    <w:rsid w:val="00691A69"/>
    <w:rsid w:val="00691C0C"/>
    <w:rsid w:val="00691FB7"/>
    <w:rsid w:val="00692230"/>
    <w:rsid w:val="00692330"/>
    <w:rsid w:val="006927B3"/>
    <w:rsid w:val="00692BF3"/>
    <w:rsid w:val="00692C91"/>
    <w:rsid w:val="00692DEB"/>
    <w:rsid w:val="00692FCD"/>
    <w:rsid w:val="00692FFE"/>
    <w:rsid w:val="00693283"/>
    <w:rsid w:val="00693417"/>
    <w:rsid w:val="0069370F"/>
    <w:rsid w:val="006938AC"/>
    <w:rsid w:val="00693F73"/>
    <w:rsid w:val="00693FE1"/>
    <w:rsid w:val="0069438C"/>
    <w:rsid w:val="0069470F"/>
    <w:rsid w:val="006949D6"/>
    <w:rsid w:val="00694D7A"/>
    <w:rsid w:val="00694E50"/>
    <w:rsid w:val="006951A1"/>
    <w:rsid w:val="006953B6"/>
    <w:rsid w:val="00695490"/>
    <w:rsid w:val="00695801"/>
    <w:rsid w:val="0069592B"/>
    <w:rsid w:val="00695A45"/>
    <w:rsid w:val="00695D87"/>
    <w:rsid w:val="006975E0"/>
    <w:rsid w:val="00697996"/>
    <w:rsid w:val="00697FDD"/>
    <w:rsid w:val="006A0249"/>
    <w:rsid w:val="006A0AAE"/>
    <w:rsid w:val="006A0B85"/>
    <w:rsid w:val="006A0F50"/>
    <w:rsid w:val="006A1111"/>
    <w:rsid w:val="006A113F"/>
    <w:rsid w:val="006A11EF"/>
    <w:rsid w:val="006A167E"/>
    <w:rsid w:val="006A1E3E"/>
    <w:rsid w:val="006A2335"/>
    <w:rsid w:val="006A2E64"/>
    <w:rsid w:val="006A30B3"/>
    <w:rsid w:val="006A30B8"/>
    <w:rsid w:val="006A3728"/>
    <w:rsid w:val="006A3A5A"/>
    <w:rsid w:val="006A3A95"/>
    <w:rsid w:val="006A3B84"/>
    <w:rsid w:val="006A452C"/>
    <w:rsid w:val="006A48BF"/>
    <w:rsid w:val="006A4FCD"/>
    <w:rsid w:val="006A5219"/>
    <w:rsid w:val="006A590E"/>
    <w:rsid w:val="006A6057"/>
    <w:rsid w:val="006A627C"/>
    <w:rsid w:val="006A6430"/>
    <w:rsid w:val="006A749F"/>
    <w:rsid w:val="006A795B"/>
    <w:rsid w:val="006A7AAF"/>
    <w:rsid w:val="006A7ADF"/>
    <w:rsid w:val="006A7EC0"/>
    <w:rsid w:val="006B03D9"/>
    <w:rsid w:val="006B09C1"/>
    <w:rsid w:val="006B1150"/>
    <w:rsid w:val="006B117D"/>
    <w:rsid w:val="006B11AA"/>
    <w:rsid w:val="006B124A"/>
    <w:rsid w:val="006B125A"/>
    <w:rsid w:val="006B1465"/>
    <w:rsid w:val="006B17A8"/>
    <w:rsid w:val="006B183E"/>
    <w:rsid w:val="006B1D2D"/>
    <w:rsid w:val="006B1E87"/>
    <w:rsid w:val="006B22DE"/>
    <w:rsid w:val="006B23AF"/>
    <w:rsid w:val="006B28F1"/>
    <w:rsid w:val="006B2F20"/>
    <w:rsid w:val="006B319C"/>
    <w:rsid w:val="006B3880"/>
    <w:rsid w:val="006B397E"/>
    <w:rsid w:val="006B39C3"/>
    <w:rsid w:val="006B3D0A"/>
    <w:rsid w:val="006B426D"/>
    <w:rsid w:val="006B4324"/>
    <w:rsid w:val="006B43BA"/>
    <w:rsid w:val="006B4C95"/>
    <w:rsid w:val="006B531D"/>
    <w:rsid w:val="006B54FF"/>
    <w:rsid w:val="006B555C"/>
    <w:rsid w:val="006B5655"/>
    <w:rsid w:val="006B5865"/>
    <w:rsid w:val="006B5BA0"/>
    <w:rsid w:val="006B5C07"/>
    <w:rsid w:val="006B6747"/>
    <w:rsid w:val="006B6FD2"/>
    <w:rsid w:val="006B722F"/>
    <w:rsid w:val="006B7BEC"/>
    <w:rsid w:val="006B7F64"/>
    <w:rsid w:val="006C006B"/>
    <w:rsid w:val="006C0292"/>
    <w:rsid w:val="006C059C"/>
    <w:rsid w:val="006C068C"/>
    <w:rsid w:val="006C0801"/>
    <w:rsid w:val="006C097A"/>
    <w:rsid w:val="006C0C2B"/>
    <w:rsid w:val="006C0C72"/>
    <w:rsid w:val="006C103F"/>
    <w:rsid w:val="006C115B"/>
    <w:rsid w:val="006C135D"/>
    <w:rsid w:val="006C176E"/>
    <w:rsid w:val="006C1792"/>
    <w:rsid w:val="006C1793"/>
    <w:rsid w:val="006C18FB"/>
    <w:rsid w:val="006C20BD"/>
    <w:rsid w:val="006C2209"/>
    <w:rsid w:val="006C2319"/>
    <w:rsid w:val="006C2701"/>
    <w:rsid w:val="006C27E3"/>
    <w:rsid w:val="006C2926"/>
    <w:rsid w:val="006C2BBA"/>
    <w:rsid w:val="006C2E9E"/>
    <w:rsid w:val="006C2F02"/>
    <w:rsid w:val="006C3645"/>
    <w:rsid w:val="006C39D5"/>
    <w:rsid w:val="006C3DF6"/>
    <w:rsid w:val="006C3E17"/>
    <w:rsid w:val="006C3E6E"/>
    <w:rsid w:val="006C4592"/>
    <w:rsid w:val="006C4713"/>
    <w:rsid w:val="006C4BB8"/>
    <w:rsid w:val="006C4D73"/>
    <w:rsid w:val="006C4EEA"/>
    <w:rsid w:val="006C512A"/>
    <w:rsid w:val="006C5E97"/>
    <w:rsid w:val="006C6194"/>
    <w:rsid w:val="006C68A8"/>
    <w:rsid w:val="006C68F8"/>
    <w:rsid w:val="006C6D50"/>
    <w:rsid w:val="006C71F9"/>
    <w:rsid w:val="006C73A8"/>
    <w:rsid w:val="006C759A"/>
    <w:rsid w:val="006C7625"/>
    <w:rsid w:val="006C7717"/>
    <w:rsid w:val="006C792E"/>
    <w:rsid w:val="006D0070"/>
    <w:rsid w:val="006D0126"/>
    <w:rsid w:val="006D03C8"/>
    <w:rsid w:val="006D04AD"/>
    <w:rsid w:val="006D05F8"/>
    <w:rsid w:val="006D1294"/>
    <w:rsid w:val="006D12CF"/>
    <w:rsid w:val="006D1385"/>
    <w:rsid w:val="006D1397"/>
    <w:rsid w:val="006D15B2"/>
    <w:rsid w:val="006D1A51"/>
    <w:rsid w:val="006D1A69"/>
    <w:rsid w:val="006D1C4C"/>
    <w:rsid w:val="006D2032"/>
    <w:rsid w:val="006D2271"/>
    <w:rsid w:val="006D251C"/>
    <w:rsid w:val="006D2D13"/>
    <w:rsid w:val="006D2D7F"/>
    <w:rsid w:val="006D2FDF"/>
    <w:rsid w:val="006D302C"/>
    <w:rsid w:val="006D338E"/>
    <w:rsid w:val="006D3475"/>
    <w:rsid w:val="006D34D5"/>
    <w:rsid w:val="006D360D"/>
    <w:rsid w:val="006D3EE1"/>
    <w:rsid w:val="006D5139"/>
    <w:rsid w:val="006D5183"/>
    <w:rsid w:val="006D5536"/>
    <w:rsid w:val="006D554A"/>
    <w:rsid w:val="006D5685"/>
    <w:rsid w:val="006D5AFB"/>
    <w:rsid w:val="006D5C27"/>
    <w:rsid w:val="006D5D10"/>
    <w:rsid w:val="006D6529"/>
    <w:rsid w:val="006D669E"/>
    <w:rsid w:val="006D6B89"/>
    <w:rsid w:val="006D6C42"/>
    <w:rsid w:val="006D6DA1"/>
    <w:rsid w:val="006D6DDF"/>
    <w:rsid w:val="006D6EA1"/>
    <w:rsid w:val="006D73D7"/>
    <w:rsid w:val="006D768B"/>
    <w:rsid w:val="006D793F"/>
    <w:rsid w:val="006D7F52"/>
    <w:rsid w:val="006E0114"/>
    <w:rsid w:val="006E0126"/>
    <w:rsid w:val="006E0182"/>
    <w:rsid w:val="006E024B"/>
    <w:rsid w:val="006E0A11"/>
    <w:rsid w:val="006E0B27"/>
    <w:rsid w:val="006E0D45"/>
    <w:rsid w:val="006E0F5E"/>
    <w:rsid w:val="006E1142"/>
    <w:rsid w:val="006E1187"/>
    <w:rsid w:val="006E1243"/>
    <w:rsid w:val="006E12D8"/>
    <w:rsid w:val="006E1596"/>
    <w:rsid w:val="006E1F88"/>
    <w:rsid w:val="006E27D2"/>
    <w:rsid w:val="006E2908"/>
    <w:rsid w:val="006E2ACF"/>
    <w:rsid w:val="006E317D"/>
    <w:rsid w:val="006E3537"/>
    <w:rsid w:val="006E37CF"/>
    <w:rsid w:val="006E3829"/>
    <w:rsid w:val="006E3936"/>
    <w:rsid w:val="006E3B88"/>
    <w:rsid w:val="006E3E25"/>
    <w:rsid w:val="006E4233"/>
    <w:rsid w:val="006E44B3"/>
    <w:rsid w:val="006E450B"/>
    <w:rsid w:val="006E4DBB"/>
    <w:rsid w:val="006E4E2C"/>
    <w:rsid w:val="006E50CE"/>
    <w:rsid w:val="006E56F9"/>
    <w:rsid w:val="006E5705"/>
    <w:rsid w:val="006E59BD"/>
    <w:rsid w:val="006E5A3D"/>
    <w:rsid w:val="006E5B87"/>
    <w:rsid w:val="006E60A8"/>
    <w:rsid w:val="006E60C3"/>
    <w:rsid w:val="006E6236"/>
    <w:rsid w:val="006E6585"/>
    <w:rsid w:val="006E69E0"/>
    <w:rsid w:val="006E6B58"/>
    <w:rsid w:val="006E6DD2"/>
    <w:rsid w:val="006E6E55"/>
    <w:rsid w:val="006E6FD0"/>
    <w:rsid w:val="006E7054"/>
    <w:rsid w:val="006E714E"/>
    <w:rsid w:val="006E7249"/>
    <w:rsid w:val="006E735C"/>
    <w:rsid w:val="006E737E"/>
    <w:rsid w:val="006E751B"/>
    <w:rsid w:val="006E7608"/>
    <w:rsid w:val="006E774A"/>
    <w:rsid w:val="006E780C"/>
    <w:rsid w:val="006E7A99"/>
    <w:rsid w:val="006E7FFC"/>
    <w:rsid w:val="006F069F"/>
    <w:rsid w:val="006F0C19"/>
    <w:rsid w:val="006F0FB5"/>
    <w:rsid w:val="006F11A0"/>
    <w:rsid w:val="006F160B"/>
    <w:rsid w:val="006F1E55"/>
    <w:rsid w:val="006F264A"/>
    <w:rsid w:val="006F2A11"/>
    <w:rsid w:val="006F2DFF"/>
    <w:rsid w:val="006F2FAC"/>
    <w:rsid w:val="006F3037"/>
    <w:rsid w:val="006F345C"/>
    <w:rsid w:val="006F3747"/>
    <w:rsid w:val="006F3783"/>
    <w:rsid w:val="006F3C5C"/>
    <w:rsid w:val="006F4248"/>
    <w:rsid w:val="006F4640"/>
    <w:rsid w:val="006F4BEF"/>
    <w:rsid w:val="006F4DBC"/>
    <w:rsid w:val="006F4DF3"/>
    <w:rsid w:val="006F53B4"/>
    <w:rsid w:val="006F5B0A"/>
    <w:rsid w:val="006F5DA4"/>
    <w:rsid w:val="006F5E1C"/>
    <w:rsid w:val="006F5EED"/>
    <w:rsid w:val="006F63BF"/>
    <w:rsid w:val="006F67A9"/>
    <w:rsid w:val="006F67B4"/>
    <w:rsid w:val="006F68F2"/>
    <w:rsid w:val="006F7131"/>
    <w:rsid w:val="006F7A6E"/>
    <w:rsid w:val="006F7AF5"/>
    <w:rsid w:val="006F7BB4"/>
    <w:rsid w:val="00700899"/>
    <w:rsid w:val="00700A02"/>
    <w:rsid w:val="00700A21"/>
    <w:rsid w:val="00700CF5"/>
    <w:rsid w:val="0070117F"/>
    <w:rsid w:val="00701B6F"/>
    <w:rsid w:val="00701CEB"/>
    <w:rsid w:val="00701E26"/>
    <w:rsid w:val="00702028"/>
    <w:rsid w:val="007025E6"/>
    <w:rsid w:val="00702C2A"/>
    <w:rsid w:val="00702EDD"/>
    <w:rsid w:val="0070305E"/>
    <w:rsid w:val="007035F3"/>
    <w:rsid w:val="00703842"/>
    <w:rsid w:val="007039B8"/>
    <w:rsid w:val="00703CE7"/>
    <w:rsid w:val="00703E9F"/>
    <w:rsid w:val="00704349"/>
    <w:rsid w:val="00704B11"/>
    <w:rsid w:val="00704C7D"/>
    <w:rsid w:val="00704C8C"/>
    <w:rsid w:val="00705074"/>
    <w:rsid w:val="00705265"/>
    <w:rsid w:val="007053EE"/>
    <w:rsid w:val="0070558E"/>
    <w:rsid w:val="007056B5"/>
    <w:rsid w:val="00705A9A"/>
    <w:rsid w:val="00705D32"/>
    <w:rsid w:val="00705F62"/>
    <w:rsid w:val="007061E7"/>
    <w:rsid w:val="00706397"/>
    <w:rsid w:val="00706B42"/>
    <w:rsid w:val="00706F69"/>
    <w:rsid w:val="00706FA1"/>
    <w:rsid w:val="007071A0"/>
    <w:rsid w:val="007077A6"/>
    <w:rsid w:val="0070782D"/>
    <w:rsid w:val="007078F5"/>
    <w:rsid w:val="00707E86"/>
    <w:rsid w:val="00707F4F"/>
    <w:rsid w:val="007108CD"/>
    <w:rsid w:val="00710FC8"/>
    <w:rsid w:val="00711538"/>
    <w:rsid w:val="007115A3"/>
    <w:rsid w:val="00711841"/>
    <w:rsid w:val="007119F0"/>
    <w:rsid w:val="00712210"/>
    <w:rsid w:val="0071287F"/>
    <w:rsid w:val="00713085"/>
    <w:rsid w:val="00713CDC"/>
    <w:rsid w:val="00713E12"/>
    <w:rsid w:val="00713FD0"/>
    <w:rsid w:val="0071412F"/>
    <w:rsid w:val="007141C2"/>
    <w:rsid w:val="00714623"/>
    <w:rsid w:val="00714EBF"/>
    <w:rsid w:val="00714FA5"/>
    <w:rsid w:val="007150AA"/>
    <w:rsid w:val="00715293"/>
    <w:rsid w:val="007152B8"/>
    <w:rsid w:val="00715625"/>
    <w:rsid w:val="007158EC"/>
    <w:rsid w:val="00715CED"/>
    <w:rsid w:val="00716008"/>
    <w:rsid w:val="0071641F"/>
    <w:rsid w:val="00716471"/>
    <w:rsid w:val="007166A7"/>
    <w:rsid w:val="0071679F"/>
    <w:rsid w:val="00716CCC"/>
    <w:rsid w:val="00716DE8"/>
    <w:rsid w:val="00717073"/>
    <w:rsid w:val="0071771A"/>
    <w:rsid w:val="007203C1"/>
    <w:rsid w:val="00720407"/>
    <w:rsid w:val="00720655"/>
    <w:rsid w:val="007209BF"/>
    <w:rsid w:val="00720BDC"/>
    <w:rsid w:val="00720CB9"/>
    <w:rsid w:val="00720CF6"/>
    <w:rsid w:val="00720F8B"/>
    <w:rsid w:val="007211D1"/>
    <w:rsid w:val="007217B4"/>
    <w:rsid w:val="00721D23"/>
    <w:rsid w:val="0072205A"/>
    <w:rsid w:val="00722166"/>
    <w:rsid w:val="007223AF"/>
    <w:rsid w:val="00722EE4"/>
    <w:rsid w:val="00723133"/>
    <w:rsid w:val="0072322F"/>
    <w:rsid w:val="0072351A"/>
    <w:rsid w:val="007237B6"/>
    <w:rsid w:val="00723DDD"/>
    <w:rsid w:val="00723F12"/>
    <w:rsid w:val="0072442E"/>
    <w:rsid w:val="00725A22"/>
    <w:rsid w:val="00725D8F"/>
    <w:rsid w:val="007265B6"/>
    <w:rsid w:val="00726731"/>
    <w:rsid w:val="00726B98"/>
    <w:rsid w:val="00726CC9"/>
    <w:rsid w:val="00726F4F"/>
    <w:rsid w:val="0072721D"/>
    <w:rsid w:val="0072785D"/>
    <w:rsid w:val="00727C9A"/>
    <w:rsid w:val="00727E85"/>
    <w:rsid w:val="007300AC"/>
    <w:rsid w:val="00730760"/>
    <w:rsid w:val="0073093A"/>
    <w:rsid w:val="00730C71"/>
    <w:rsid w:val="00730CB4"/>
    <w:rsid w:val="00730F06"/>
    <w:rsid w:val="00731311"/>
    <w:rsid w:val="007313B1"/>
    <w:rsid w:val="0073173F"/>
    <w:rsid w:val="00731ADA"/>
    <w:rsid w:val="007321F9"/>
    <w:rsid w:val="00732787"/>
    <w:rsid w:val="00732AD2"/>
    <w:rsid w:val="00732E42"/>
    <w:rsid w:val="007334E3"/>
    <w:rsid w:val="007335F7"/>
    <w:rsid w:val="00733BF4"/>
    <w:rsid w:val="00734082"/>
    <w:rsid w:val="007342F7"/>
    <w:rsid w:val="00734356"/>
    <w:rsid w:val="0073463F"/>
    <w:rsid w:val="00734CF2"/>
    <w:rsid w:val="007352CF"/>
    <w:rsid w:val="00735393"/>
    <w:rsid w:val="007365D7"/>
    <w:rsid w:val="0073660D"/>
    <w:rsid w:val="00736616"/>
    <w:rsid w:val="007366F4"/>
    <w:rsid w:val="00736DB5"/>
    <w:rsid w:val="0073707D"/>
    <w:rsid w:val="00737744"/>
    <w:rsid w:val="0073792E"/>
    <w:rsid w:val="00737DB7"/>
    <w:rsid w:val="00737EF9"/>
    <w:rsid w:val="00737EFC"/>
    <w:rsid w:val="00737F13"/>
    <w:rsid w:val="0074007D"/>
    <w:rsid w:val="00740A6C"/>
    <w:rsid w:val="00740ECA"/>
    <w:rsid w:val="00740F86"/>
    <w:rsid w:val="00740FCA"/>
    <w:rsid w:val="007411E6"/>
    <w:rsid w:val="007416FC"/>
    <w:rsid w:val="00741848"/>
    <w:rsid w:val="00741C4B"/>
    <w:rsid w:val="00742E35"/>
    <w:rsid w:val="00742EF4"/>
    <w:rsid w:val="007436A3"/>
    <w:rsid w:val="007438D5"/>
    <w:rsid w:val="00743915"/>
    <w:rsid w:val="00743D7A"/>
    <w:rsid w:val="00743DBE"/>
    <w:rsid w:val="007440A3"/>
    <w:rsid w:val="00744408"/>
    <w:rsid w:val="00744920"/>
    <w:rsid w:val="00744B7C"/>
    <w:rsid w:val="00745188"/>
    <w:rsid w:val="0074547F"/>
    <w:rsid w:val="00745987"/>
    <w:rsid w:val="00745E2B"/>
    <w:rsid w:val="00746079"/>
    <w:rsid w:val="007462CB"/>
    <w:rsid w:val="0074676C"/>
    <w:rsid w:val="007467F7"/>
    <w:rsid w:val="00746B31"/>
    <w:rsid w:val="00746BC5"/>
    <w:rsid w:val="007471B1"/>
    <w:rsid w:val="0074734B"/>
    <w:rsid w:val="00747469"/>
    <w:rsid w:val="007478FC"/>
    <w:rsid w:val="007479C0"/>
    <w:rsid w:val="00747AC2"/>
    <w:rsid w:val="00747B47"/>
    <w:rsid w:val="00747D81"/>
    <w:rsid w:val="00750280"/>
    <w:rsid w:val="0075104A"/>
    <w:rsid w:val="00751252"/>
    <w:rsid w:val="007518F8"/>
    <w:rsid w:val="00751B66"/>
    <w:rsid w:val="00751D92"/>
    <w:rsid w:val="00751E54"/>
    <w:rsid w:val="00751FD2"/>
    <w:rsid w:val="0075251C"/>
    <w:rsid w:val="00752523"/>
    <w:rsid w:val="0075261F"/>
    <w:rsid w:val="00752696"/>
    <w:rsid w:val="00752994"/>
    <w:rsid w:val="007529CE"/>
    <w:rsid w:val="00752AD5"/>
    <w:rsid w:val="00752CAE"/>
    <w:rsid w:val="007533FE"/>
    <w:rsid w:val="00753616"/>
    <w:rsid w:val="00753F92"/>
    <w:rsid w:val="00754077"/>
    <w:rsid w:val="0075420F"/>
    <w:rsid w:val="0075465C"/>
    <w:rsid w:val="007546B9"/>
    <w:rsid w:val="00754982"/>
    <w:rsid w:val="00754BFA"/>
    <w:rsid w:val="007550A8"/>
    <w:rsid w:val="007553CE"/>
    <w:rsid w:val="0075548D"/>
    <w:rsid w:val="00755506"/>
    <w:rsid w:val="00755DDD"/>
    <w:rsid w:val="007560CC"/>
    <w:rsid w:val="007563A1"/>
    <w:rsid w:val="007564FE"/>
    <w:rsid w:val="00756649"/>
    <w:rsid w:val="007567D0"/>
    <w:rsid w:val="00756FFD"/>
    <w:rsid w:val="00757072"/>
    <w:rsid w:val="007570E9"/>
    <w:rsid w:val="007573CB"/>
    <w:rsid w:val="00757613"/>
    <w:rsid w:val="00757831"/>
    <w:rsid w:val="007578C6"/>
    <w:rsid w:val="00757939"/>
    <w:rsid w:val="007579DA"/>
    <w:rsid w:val="0076009E"/>
    <w:rsid w:val="00760524"/>
    <w:rsid w:val="007605EF"/>
    <w:rsid w:val="007607C5"/>
    <w:rsid w:val="00760D75"/>
    <w:rsid w:val="00761EE6"/>
    <w:rsid w:val="007621DC"/>
    <w:rsid w:val="00762484"/>
    <w:rsid w:val="00762577"/>
    <w:rsid w:val="007627AF"/>
    <w:rsid w:val="007627B6"/>
    <w:rsid w:val="00762D70"/>
    <w:rsid w:val="00762E0B"/>
    <w:rsid w:val="00762E56"/>
    <w:rsid w:val="00763352"/>
    <w:rsid w:val="00763579"/>
    <w:rsid w:val="00763E08"/>
    <w:rsid w:val="007644EE"/>
    <w:rsid w:val="00764916"/>
    <w:rsid w:val="00764BCC"/>
    <w:rsid w:val="00764BDE"/>
    <w:rsid w:val="00764DEB"/>
    <w:rsid w:val="00764F84"/>
    <w:rsid w:val="00765271"/>
    <w:rsid w:val="00765710"/>
    <w:rsid w:val="00765BEC"/>
    <w:rsid w:val="007661DA"/>
    <w:rsid w:val="0076624D"/>
    <w:rsid w:val="0076625F"/>
    <w:rsid w:val="0076628C"/>
    <w:rsid w:val="00766E60"/>
    <w:rsid w:val="00766E94"/>
    <w:rsid w:val="00767589"/>
    <w:rsid w:val="00767F99"/>
    <w:rsid w:val="00767FF0"/>
    <w:rsid w:val="007701AB"/>
    <w:rsid w:val="00770281"/>
    <w:rsid w:val="007702DA"/>
    <w:rsid w:val="007710BC"/>
    <w:rsid w:val="00771777"/>
    <w:rsid w:val="00771A72"/>
    <w:rsid w:val="007720D1"/>
    <w:rsid w:val="0077243F"/>
    <w:rsid w:val="00772928"/>
    <w:rsid w:val="00772970"/>
    <w:rsid w:val="00772A7D"/>
    <w:rsid w:val="00772E5B"/>
    <w:rsid w:val="00772F14"/>
    <w:rsid w:val="0077307A"/>
    <w:rsid w:val="007733FE"/>
    <w:rsid w:val="007737C6"/>
    <w:rsid w:val="00773891"/>
    <w:rsid w:val="00773B47"/>
    <w:rsid w:val="00773D5D"/>
    <w:rsid w:val="00774040"/>
    <w:rsid w:val="007743B5"/>
    <w:rsid w:val="00774473"/>
    <w:rsid w:val="0077467F"/>
    <w:rsid w:val="0077495B"/>
    <w:rsid w:val="00774CC2"/>
    <w:rsid w:val="00774D83"/>
    <w:rsid w:val="00775210"/>
    <w:rsid w:val="007757D4"/>
    <w:rsid w:val="007758FD"/>
    <w:rsid w:val="007759F9"/>
    <w:rsid w:val="00775AB6"/>
    <w:rsid w:val="00775AC2"/>
    <w:rsid w:val="00775BC0"/>
    <w:rsid w:val="00775C23"/>
    <w:rsid w:val="00775DF0"/>
    <w:rsid w:val="00775F9E"/>
    <w:rsid w:val="007760CB"/>
    <w:rsid w:val="007762E1"/>
    <w:rsid w:val="00776591"/>
    <w:rsid w:val="00776B8D"/>
    <w:rsid w:val="00776CBD"/>
    <w:rsid w:val="00776D12"/>
    <w:rsid w:val="0077721E"/>
    <w:rsid w:val="007777EA"/>
    <w:rsid w:val="00777BCF"/>
    <w:rsid w:val="00777DE4"/>
    <w:rsid w:val="007803F2"/>
    <w:rsid w:val="00780A40"/>
    <w:rsid w:val="00780BFC"/>
    <w:rsid w:val="00780D44"/>
    <w:rsid w:val="00781756"/>
    <w:rsid w:val="00781849"/>
    <w:rsid w:val="00781860"/>
    <w:rsid w:val="0078195C"/>
    <w:rsid w:val="00781C5C"/>
    <w:rsid w:val="00781F66"/>
    <w:rsid w:val="007820FB"/>
    <w:rsid w:val="00782362"/>
    <w:rsid w:val="0078269F"/>
    <w:rsid w:val="00782AEF"/>
    <w:rsid w:val="00782DE2"/>
    <w:rsid w:val="00782F98"/>
    <w:rsid w:val="00783666"/>
    <w:rsid w:val="00783707"/>
    <w:rsid w:val="00783ADF"/>
    <w:rsid w:val="00783DE6"/>
    <w:rsid w:val="0078426B"/>
    <w:rsid w:val="00784ACF"/>
    <w:rsid w:val="00785378"/>
    <w:rsid w:val="00785C59"/>
    <w:rsid w:val="00786558"/>
    <w:rsid w:val="007865CB"/>
    <w:rsid w:val="0078663E"/>
    <w:rsid w:val="00786A2C"/>
    <w:rsid w:val="00786A7A"/>
    <w:rsid w:val="00786DD5"/>
    <w:rsid w:val="00787264"/>
    <w:rsid w:val="007875B4"/>
    <w:rsid w:val="00787988"/>
    <w:rsid w:val="00790103"/>
    <w:rsid w:val="0079036B"/>
    <w:rsid w:val="007903AD"/>
    <w:rsid w:val="00790773"/>
    <w:rsid w:val="007909DF"/>
    <w:rsid w:val="00790B7E"/>
    <w:rsid w:val="007910A9"/>
    <w:rsid w:val="00791167"/>
    <w:rsid w:val="007911D2"/>
    <w:rsid w:val="0079176B"/>
    <w:rsid w:val="00791A76"/>
    <w:rsid w:val="00791AB9"/>
    <w:rsid w:val="00791BA5"/>
    <w:rsid w:val="00791BA7"/>
    <w:rsid w:val="0079204E"/>
    <w:rsid w:val="007920FD"/>
    <w:rsid w:val="0079224D"/>
    <w:rsid w:val="0079235B"/>
    <w:rsid w:val="00792397"/>
    <w:rsid w:val="00792432"/>
    <w:rsid w:val="00792516"/>
    <w:rsid w:val="00792AC0"/>
    <w:rsid w:val="00792D75"/>
    <w:rsid w:val="00792E38"/>
    <w:rsid w:val="00792F84"/>
    <w:rsid w:val="0079319A"/>
    <w:rsid w:val="00793A3A"/>
    <w:rsid w:val="00793ADB"/>
    <w:rsid w:val="00794013"/>
    <w:rsid w:val="00794335"/>
    <w:rsid w:val="007943FF"/>
    <w:rsid w:val="00794445"/>
    <w:rsid w:val="0079445A"/>
    <w:rsid w:val="007947D8"/>
    <w:rsid w:val="007949DD"/>
    <w:rsid w:val="00794EE7"/>
    <w:rsid w:val="00794F22"/>
    <w:rsid w:val="007950DA"/>
    <w:rsid w:val="00795123"/>
    <w:rsid w:val="00795130"/>
    <w:rsid w:val="007953BE"/>
    <w:rsid w:val="00795459"/>
    <w:rsid w:val="00795582"/>
    <w:rsid w:val="007959BF"/>
    <w:rsid w:val="007961B8"/>
    <w:rsid w:val="00796274"/>
    <w:rsid w:val="00796501"/>
    <w:rsid w:val="00796535"/>
    <w:rsid w:val="007969B9"/>
    <w:rsid w:val="00796C3F"/>
    <w:rsid w:val="00796D72"/>
    <w:rsid w:val="00797281"/>
    <w:rsid w:val="007973B7"/>
    <w:rsid w:val="00797569"/>
    <w:rsid w:val="00797DB3"/>
    <w:rsid w:val="007A01AD"/>
    <w:rsid w:val="007A0A55"/>
    <w:rsid w:val="007A0EAC"/>
    <w:rsid w:val="007A1079"/>
    <w:rsid w:val="007A11B1"/>
    <w:rsid w:val="007A153A"/>
    <w:rsid w:val="007A1C59"/>
    <w:rsid w:val="007A1CE6"/>
    <w:rsid w:val="007A2040"/>
    <w:rsid w:val="007A213B"/>
    <w:rsid w:val="007A2808"/>
    <w:rsid w:val="007A2936"/>
    <w:rsid w:val="007A2A03"/>
    <w:rsid w:val="007A2B2A"/>
    <w:rsid w:val="007A2B86"/>
    <w:rsid w:val="007A2CAE"/>
    <w:rsid w:val="007A3768"/>
    <w:rsid w:val="007A386A"/>
    <w:rsid w:val="007A3EBF"/>
    <w:rsid w:val="007A42EC"/>
    <w:rsid w:val="007A449C"/>
    <w:rsid w:val="007A455F"/>
    <w:rsid w:val="007A4F21"/>
    <w:rsid w:val="007A5477"/>
    <w:rsid w:val="007A5872"/>
    <w:rsid w:val="007A5E8B"/>
    <w:rsid w:val="007A6320"/>
    <w:rsid w:val="007A63B5"/>
    <w:rsid w:val="007A6662"/>
    <w:rsid w:val="007A6966"/>
    <w:rsid w:val="007A6A23"/>
    <w:rsid w:val="007A6CF3"/>
    <w:rsid w:val="007A6D2C"/>
    <w:rsid w:val="007A7048"/>
    <w:rsid w:val="007A7629"/>
    <w:rsid w:val="007A792C"/>
    <w:rsid w:val="007A798B"/>
    <w:rsid w:val="007A7998"/>
    <w:rsid w:val="007B0223"/>
    <w:rsid w:val="007B0412"/>
    <w:rsid w:val="007B057B"/>
    <w:rsid w:val="007B0871"/>
    <w:rsid w:val="007B0ADB"/>
    <w:rsid w:val="007B0CC2"/>
    <w:rsid w:val="007B0FD0"/>
    <w:rsid w:val="007B197C"/>
    <w:rsid w:val="007B1A64"/>
    <w:rsid w:val="007B1B15"/>
    <w:rsid w:val="007B1B84"/>
    <w:rsid w:val="007B1DED"/>
    <w:rsid w:val="007B2052"/>
    <w:rsid w:val="007B23A8"/>
    <w:rsid w:val="007B2895"/>
    <w:rsid w:val="007B3270"/>
    <w:rsid w:val="007B32D5"/>
    <w:rsid w:val="007B389E"/>
    <w:rsid w:val="007B4704"/>
    <w:rsid w:val="007B511C"/>
    <w:rsid w:val="007B5840"/>
    <w:rsid w:val="007B59C8"/>
    <w:rsid w:val="007B68C6"/>
    <w:rsid w:val="007B6933"/>
    <w:rsid w:val="007B6FA9"/>
    <w:rsid w:val="007B6FEA"/>
    <w:rsid w:val="007B74CD"/>
    <w:rsid w:val="007B79D9"/>
    <w:rsid w:val="007C0473"/>
    <w:rsid w:val="007C0A94"/>
    <w:rsid w:val="007C0CFD"/>
    <w:rsid w:val="007C0F5A"/>
    <w:rsid w:val="007C0F7A"/>
    <w:rsid w:val="007C159F"/>
    <w:rsid w:val="007C1920"/>
    <w:rsid w:val="007C1951"/>
    <w:rsid w:val="007C2164"/>
    <w:rsid w:val="007C225F"/>
    <w:rsid w:val="007C2494"/>
    <w:rsid w:val="007C28F6"/>
    <w:rsid w:val="007C2F4D"/>
    <w:rsid w:val="007C31A6"/>
    <w:rsid w:val="007C35E8"/>
    <w:rsid w:val="007C3879"/>
    <w:rsid w:val="007C38B3"/>
    <w:rsid w:val="007C3C01"/>
    <w:rsid w:val="007C587C"/>
    <w:rsid w:val="007C5DD8"/>
    <w:rsid w:val="007C60FF"/>
    <w:rsid w:val="007C62E4"/>
    <w:rsid w:val="007C635D"/>
    <w:rsid w:val="007C63A7"/>
    <w:rsid w:val="007C64A0"/>
    <w:rsid w:val="007C64B8"/>
    <w:rsid w:val="007C6799"/>
    <w:rsid w:val="007C6A6F"/>
    <w:rsid w:val="007C707C"/>
    <w:rsid w:val="007C72D7"/>
    <w:rsid w:val="007C74CE"/>
    <w:rsid w:val="007C79CB"/>
    <w:rsid w:val="007C7B18"/>
    <w:rsid w:val="007C7DAD"/>
    <w:rsid w:val="007D01AC"/>
    <w:rsid w:val="007D0D57"/>
    <w:rsid w:val="007D11EE"/>
    <w:rsid w:val="007D1544"/>
    <w:rsid w:val="007D17AF"/>
    <w:rsid w:val="007D1AC2"/>
    <w:rsid w:val="007D1CE6"/>
    <w:rsid w:val="007D1FFE"/>
    <w:rsid w:val="007D2529"/>
    <w:rsid w:val="007D2EAC"/>
    <w:rsid w:val="007D2F52"/>
    <w:rsid w:val="007D2FC3"/>
    <w:rsid w:val="007D3139"/>
    <w:rsid w:val="007D35E1"/>
    <w:rsid w:val="007D3604"/>
    <w:rsid w:val="007D379D"/>
    <w:rsid w:val="007D37DC"/>
    <w:rsid w:val="007D391F"/>
    <w:rsid w:val="007D3C41"/>
    <w:rsid w:val="007D3CF7"/>
    <w:rsid w:val="007D47FA"/>
    <w:rsid w:val="007D49E5"/>
    <w:rsid w:val="007D4BDD"/>
    <w:rsid w:val="007D4E4A"/>
    <w:rsid w:val="007D592D"/>
    <w:rsid w:val="007D5A7A"/>
    <w:rsid w:val="007D60E0"/>
    <w:rsid w:val="007D6194"/>
    <w:rsid w:val="007D62D8"/>
    <w:rsid w:val="007D6A92"/>
    <w:rsid w:val="007D6DAB"/>
    <w:rsid w:val="007D6DE3"/>
    <w:rsid w:val="007D7547"/>
    <w:rsid w:val="007D755B"/>
    <w:rsid w:val="007D76CC"/>
    <w:rsid w:val="007D7C5B"/>
    <w:rsid w:val="007D7EDF"/>
    <w:rsid w:val="007E018D"/>
    <w:rsid w:val="007E0349"/>
    <w:rsid w:val="007E0498"/>
    <w:rsid w:val="007E0896"/>
    <w:rsid w:val="007E111B"/>
    <w:rsid w:val="007E11BD"/>
    <w:rsid w:val="007E1993"/>
    <w:rsid w:val="007E1D6C"/>
    <w:rsid w:val="007E1D9F"/>
    <w:rsid w:val="007E1EEA"/>
    <w:rsid w:val="007E217A"/>
    <w:rsid w:val="007E22E1"/>
    <w:rsid w:val="007E22E4"/>
    <w:rsid w:val="007E23BD"/>
    <w:rsid w:val="007E27DF"/>
    <w:rsid w:val="007E2B7B"/>
    <w:rsid w:val="007E2ED4"/>
    <w:rsid w:val="007E2EFB"/>
    <w:rsid w:val="007E3604"/>
    <w:rsid w:val="007E3AE1"/>
    <w:rsid w:val="007E3BD6"/>
    <w:rsid w:val="007E4095"/>
    <w:rsid w:val="007E43E9"/>
    <w:rsid w:val="007E4441"/>
    <w:rsid w:val="007E4B1B"/>
    <w:rsid w:val="007E4D87"/>
    <w:rsid w:val="007E5174"/>
    <w:rsid w:val="007E5254"/>
    <w:rsid w:val="007E536F"/>
    <w:rsid w:val="007E5576"/>
    <w:rsid w:val="007E5A8C"/>
    <w:rsid w:val="007E5B91"/>
    <w:rsid w:val="007E5EBB"/>
    <w:rsid w:val="007E6918"/>
    <w:rsid w:val="007E69DF"/>
    <w:rsid w:val="007E6A91"/>
    <w:rsid w:val="007E6D2D"/>
    <w:rsid w:val="007E6DA5"/>
    <w:rsid w:val="007E6F0A"/>
    <w:rsid w:val="007E6FD3"/>
    <w:rsid w:val="007E722D"/>
    <w:rsid w:val="007E74BA"/>
    <w:rsid w:val="007E755F"/>
    <w:rsid w:val="007E76C5"/>
    <w:rsid w:val="007E77C5"/>
    <w:rsid w:val="007E7A04"/>
    <w:rsid w:val="007E7EA7"/>
    <w:rsid w:val="007F005B"/>
    <w:rsid w:val="007F0797"/>
    <w:rsid w:val="007F091C"/>
    <w:rsid w:val="007F0E3B"/>
    <w:rsid w:val="007F0F12"/>
    <w:rsid w:val="007F1129"/>
    <w:rsid w:val="007F2401"/>
    <w:rsid w:val="007F2472"/>
    <w:rsid w:val="007F25DC"/>
    <w:rsid w:val="007F2695"/>
    <w:rsid w:val="007F2757"/>
    <w:rsid w:val="007F27FC"/>
    <w:rsid w:val="007F338C"/>
    <w:rsid w:val="007F3576"/>
    <w:rsid w:val="007F381D"/>
    <w:rsid w:val="007F3BC7"/>
    <w:rsid w:val="007F3C0D"/>
    <w:rsid w:val="007F3E15"/>
    <w:rsid w:val="007F4009"/>
    <w:rsid w:val="007F4679"/>
    <w:rsid w:val="007F48D1"/>
    <w:rsid w:val="007F4C45"/>
    <w:rsid w:val="007F4C58"/>
    <w:rsid w:val="007F5021"/>
    <w:rsid w:val="007F524C"/>
    <w:rsid w:val="007F52C0"/>
    <w:rsid w:val="007F578C"/>
    <w:rsid w:val="007F5A13"/>
    <w:rsid w:val="007F606A"/>
    <w:rsid w:val="007F6252"/>
    <w:rsid w:val="007F6257"/>
    <w:rsid w:val="007F64EA"/>
    <w:rsid w:val="007F6564"/>
    <w:rsid w:val="007F690E"/>
    <w:rsid w:val="007F6FB1"/>
    <w:rsid w:val="007F72FE"/>
    <w:rsid w:val="007F76A0"/>
    <w:rsid w:val="007F7C50"/>
    <w:rsid w:val="00800D14"/>
    <w:rsid w:val="008015F4"/>
    <w:rsid w:val="00801B0C"/>
    <w:rsid w:val="00801F2F"/>
    <w:rsid w:val="00802141"/>
    <w:rsid w:val="0080254D"/>
    <w:rsid w:val="00802BE4"/>
    <w:rsid w:val="00803156"/>
    <w:rsid w:val="0080342A"/>
    <w:rsid w:val="00803EC3"/>
    <w:rsid w:val="00803F49"/>
    <w:rsid w:val="00804017"/>
    <w:rsid w:val="0080421A"/>
    <w:rsid w:val="00804471"/>
    <w:rsid w:val="00804660"/>
    <w:rsid w:val="008050DB"/>
    <w:rsid w:val="008050FF"/>
    <w:rsid w:val="0080531A"/>
    <w:rsid w:val="008053F4"/>
    <w:rsid w:val="0080575A"/>
    <w:rsid w:val="008058D2"/>
    <w:rsid w:val="00805C71"/>
    <w:rsid w:val="00805CF8"/>
    <w:rsid w:val="0080655D"/>
    <w:rsid w:val="008076E4"/>
    <w:rsid w:val="0080770D"/>
    <w:rsid w:val="008079DF"/>
    <w:rsid w:val="00807BBB"/>
    <w:rsid w:val="00807D75"/>
    <w:rsid w:val="008100BC"/>
    <w:rsid w:val="00810145"/>
    <w:rsid w:val="00810229"/>
    <w:rsid w:val="00810372"/>
    <w:rsid w:val="00810441"/>
    <w:rsid w:val="008104FA"/>
    <w:rsid w:val="008105D4"/>
    <w:rsid w:val="00810BA9"/>
    <w:rsid w:val="008110DB"/>
    <w:rsid w:val="0081113C"/>
    <w:rsid w:val="008112C7"/>
    <w:rsid w:val="0081168D"/>
    <w:rsid w:val="00811690"/>
    <w:rsid w:val="00811CD6"/>
    <w:rsid w:val="00811EC9"/>
    <w:rsid w:val="00811FF5"/>
    <w:rsid w:val="00812326"/>
    <w:rsid w:val="00812A3D"/>
    <w:rsid w:val="00813754"/>
    <w:rsid w:val="008137E4"/>
    <w:rsid w:val="00813800"/>
    <w:rsid w:val="00813B8E"/>
    <w:rsid w:val="00813FDF"/>
    <w:rsid w:val="00814475"/>
    <w:rsid w:val="008147DA"/>
    <w:rsid w:val="008149C0"/>
    <w:rsid w:val="00814A61"/>
    <w:rsid w:val="00814A68"/>
    <w:rsid w:val="00814E1D"/>
    <w:rsid w:val="008151D9"/>
    <w:rsid w:val="008155CD"/>
    <w:rsid w:val="0081567A"/>
    <w:rsid w:val="00815AD3"/>
    <w:rsid w:val="00815BE4"/>
    <w:rsid w:val="00815E50"/>
    <w:rsid w:val="00815E74"/>
    <w:rsid w:val="008161FD"/>
    <w:rsid w:val="00816358"/>
    <w:rsid w:val="00816C8C"/>
    <w:rsid w:val="008172B3"/>
    <w:rsid w:val="008174F7"/>
    <w:rsid w:val="00817697"/>
    <w:rsid w:val="00817E26"/>
    <w:rsid w:val="00820727"/>
    <w:rsid w:val="00820A63"/>
    <w:rsid w:val="00820D6A"/>
    <w:rsid w:val="00820E7A"/>
    <w:rsid w:val="00821042"/>
    <w:rsid w:val="0082113D"/>
    <w:rsid w:val="00821301"/>
    <w:rsid w:val="00821882"/>
    <w:rsid w:val="00821C39"/>
    <w:rsid w:val="00821CDE"/>
    <w:rsid w:val="00821EB3"/>
    <w:rsid w:val="00822455"/>
    <w:rsid w:val="00822572"/>
    <w:rsid w:val="00822DF7"/>
    <w:rsid w:val="00822F7E"/>
    <w:rsid w:val="0082311B"/>
    <w:rsid w:val="00823716"/>
    <w:rsid w:val="00823AC0"/>
    <w:rsid w:val="0082409C"/>
    <w:rsid w:val="008240E1"/>
    <w:rsid w:val="00824177"/>
    <w:rsid w:val="0082420D"/>
    <w:rsid w:val="00824459"/>
    <w:rsid w:val="008244A1"/>
    <w:rsid w:val="008244E5"/>
    <w:rsid w:val="00824735"/>
    <w:rsid w:val="0082497B"/>
    <w:rsid w:val="00824A72"/>
    <w:rsid w:val="00824D38"/>
    <w:rsid w:val="00825D67"/>
    <w:rsid w:val="00825F4A"/>
    <w:rsid w:val="00826680"/>
    <w:rsid w:val="00826B21"/>
    <w:rsid w:val="00826B80"/>
    <w:rsid w:val="00826CF7"/>
    <w:rsid w:val="00826F04"/>
    <w:rsid w:val="00826FAE"/>
    <w:rsid w:val="008274DA"/>
    <w:rsid w:val="00827558"/>
    <w:rsid w:val="00827C95"/>
    <w:rsid w:val="00827D5F"/>
    <w:rsid w:val="00827FB3"/>
    <w:rsid w:val="0083009D"/>
    <w:rsid w:val="0083036C"/>
    <w:rsid w:val="0083038D"/>
    <w:rsid w:val="00830A6E"/>
    <w:rsid w:val="00831968"/>
    <w:rsid w:val="00831A63"/>
    <w:rsid w:val="00831F97"/>
    <w:rsid w:val="008324E0"/>
    <w:rsid w:val="0083254C"/>
    <w:rsid w:val="008326DF"/>
    <w:rsid w:val="00832762"/>
    <w:rsid w:val="008327F8"/>
    <w:rsid w:val="00832C44"/>
    <w:rsid w:val="00832E1D"/>
    <w:rsid w:val="00833097"/>
    <w:rsid w:val="00833205"/>
    <w:rsid w:val="00833339"/>
    <w:rsid w:val="0083343D"/>
    <w:rsid w:val="00833503"/>
    <w:rsid w:val="00833846"/>
    <w:rsid w:val="00833A85"/>
    <w:rsid w:val="00833DE3"/>
    <w:rsid w:val="0083408D"/>
    <w:rsid w:val="008343F2"/>
    <w:rsid w:val="0083582C"/>
    <w:rsid w:val="0083595B"/>
    <w:rsid w:val="008361E8"/>
    <w:rsid w:val="008362EF"/>
    <w:rsid w:val="00836528"/>
    <w:rsid w:val="0083688C"/>
    <w:rsid w:val="00836F4F"/>
    <w:rsid w:val="00837244"/>
    <w:rsid w:val="00837315"/>
    <w:rsid w:val="0083770A"/>
    <w:rsid w:val="00837AFB"/>
    <w:rsid w:val="00837C0A"/>
    <w:rsid w:val="008400AB"/>
    <w:rsid w:val="00841052"/>
    <w:rsid w:val="008411DF"/>
    <w:rsid w:val="00841FCE"/>
    <w:rsid w:val="008422B6"/>
    <w:rsid w:val="008426CF"/>
    <w:rsid w:val="0084286F"/>
    <w:rsid w:val="00842AC9"/>
    <w:rsid w:val="008431D7"/>
    <w:rsid w:val="008434CC"/>
    <w:rsid w:val="00843BC3"/>
    <w:rsid w:val="00843BD9"/>
    <w:rsid w:val="00843E70"/>
    <w:rsid w:val="00843FB5"/>
    <w:rsid w:val="00844203"/>
    <w:rsid w:val="008446FF"/>
    <w:rsid w:val="00844863"/>
    <w:rsid w:val="00844929"/>
    <w:rsid w:val="00844A7E"/>
    <w:rsid w:val="00844C04"/>
    <w:rsid w:val="00844C56"/>
    <w:rsid w:val="00844D2A"/>
    <w:rsid w:val="00844D71"/>
    <w:rsid w:val="00845167"/>
    <w:rsid w:val="008458C8"/>
    <w:rsid w:val="00845B34"/>
    <w:rsid w:val="00845C18"/>
    <w:rsid w:val="00845CF8"/>
    <w:rsid w:val="0084620C"/>
    <w:rsid w:val="00846348"/>
    <w:rsid w:val="00846804"/>
    <w:rsid w:val="0084696B"/>
    <w:rsid w:val="00846BA1"/>
    <w:rsid w:val="00846BF4"/>
    <w:rsid w:val="00847133"/>
    <w:rsid w:val="008473C1"/>
    <w:rsid w:val="00847695"/>
    <w:rsid w:val="00847F88"/>
    <w:rsid w:val="00850577"/>
    <w:rsid w:val="00850AB0"/>
    <w:rsid w:val="008510BA"/>
    <w:rsid w:val="008516F1"/>
    <w:rsid w:val="00851FB9"/>
    <w:rsid w:val="00852296"/>
    <w:rsid w:val="008522D9"/>
    <w:rsid w:val="00852A79"/>
    <w:rsid w:val="00852A95"/>
    <w:rsid w:val="00852ACE"/>
    <w:rsid w:val="0085300D"/>
    <w:rsid w:val="008531CF"/>
    <w:rsid w:val="00853399"/>
    <w:rsid w:val="008534CC"/>
    <w:rsid w:val="00853900"/>
    <w:rsid w:val="0085393E"/>
    <w:rsid w:val="008539A4"/>
    <w:rsid w:val="00853B1C"/>
    <w:rsid w:val="00853D20"/>
    <w:rsid w:val="0085404B"/>
    <w:rsid w:val="00854331"/>
    <w:rsid w:val="008543B5"/>
    <w:rsid w:val="008544BC"/>
    <w:rsid w:val="008549EF"/>
    <w:rsid w:val="00854B0E"/>
    <w:rsid w:val="0085513E"/>
    <w:rsid w:val="008553FD"/>
    <w:rsid w:val="0085583F"/>
    <w:rsid w:val="008558D8"/>
    <w:rsid w:val="00855AE4"/>
    <w:rsid w:val="00856111"/>
    <w:rsid w:val="008566F0"/>
    <w:rsid w:val="008567D8"/>
    <w:rsid w:val="00856F9D"/>
    <w:rsid w:val="0085748D"/>
    <w:rsid w:val="0085798C"/>
    <w:rsid w:val="008600EF"/>
    <w:rsid w:val="00860339"/>
    <w:rsid w:val="008605E9"/>
    <w:rsid w:val="00860B4D"/>
    <w:rsid w:val="008614EF"/>
    <w:rsid w:val="008616B8"/>
    <w:rsid w:val="0086198A"/>
    <w:rsid w:val="008619A0"/>
    <w:rsid w:val="008624DF"/>
    <w:rsid w:val="00862A04"/>
    <w:rsid w:val="00862E57"/>
    <w:rsid w:val="00863246"/>
    <w:rsid w:val="0086341F"/>
    <w:rsid w:val="008634C6"/>
    <w:rsid w:val="00863713"/>
    <w:rsid w:val="0086379D"/>
    <w:rsid w:val="00864088"/>
    <w:rsid w:val="00864788"/>
    <w:rsid w:val="0086543E"/>
    <w:rsid w:val="0086558D"/>
    <w:rsid w:val="00865928"/>
    <w:rsid w:val="00866018"/>
    <w:rsid w:val="008661A5"/>
    <w:rsid w:val="008662EA"/>
    <w:rsid w:val="00866838"/>
    <w:rsid w:val="00867141"/>
    <w:rsid w:val="008673AD"/>
    <w:rsid w:val="008673B8"/>
    <w:rsid w:val="0086747B"/>
    <w:rsid w:val="0086751B"/>
    <w:rsid w:val="0086769D"/>
    <w:rsid w:val="00867834"/>
    <w:rsid w:val="0086783C"/>
    <w:rsid w:val="008679BD"/>
    <w:rsid w:val="00870046"/>
    <w:rsid w:val="00870160"/>
    <w:rsid w:val="008704C4"/>
    <w:rsid w:val="00870775"/>
    <w:rsid w:val="008707C0"/>
    <w:rsid w:val="00870B1B"/>
    <w:rsid w:val="00870CDF"/>
    <w:rsid w:val="00870F77"/>
    <w:rsid w:val="00870FE6"/>
    <w:rsid w:val="008711D9"/>
    <w:rsid w:val="00871242"/>
    <w:rsid w:val="00871A75"/>
    <w:rsid w:val="00871DD3"/>
    <w:rsid w:val="00871E75"/>
    <w:rsid w:val="00871F81"/>
    <w:rsid w:val="0087247E"/>
    <w:rsid w:val="00872AA7"/>
    <w:rsid w:val="0087355A"/>
    <w:rsid w:val="008738CC"/>
    <w:rsid w:val="00873DE6"/>
    <w:rsid w:val="00873FB8"/>
    <w:rsid w:val="00874572"/>
    <w:rsid w:val="00874862"/>
    <w:rsid w:val="00875575"/>
    <w:rsid w:val="0087569B"/>
    <w:rsid w:val="00875A3D"/>
    <w:rsid w:val="00875CE8"/>
    <w:rsid w:val="008763EA"/>
    <w:rsid w:val="0087660A"/>
    <w:rsid w:val="008768C6"/>
    <w:rsid w:val="00876BA3"/>
    <w:rsid w:val="00876CD6"/>
    <w:rsid w:val="0087715D"/>
    <w:rsid w:val="0087749F"/>
    <w:rsid w:val="00877580"/>
    <w:rsid w:val="00877627"/>
    <w:rsid w:val="008778C3"/>
    <w:rsid w:val="008779CE"/>
    <w:rsid w:val="00877C4B"/>
    <w:rsid w:val="00877CB4"/>
    <w:rsid w:val="00880812"/>
    <w:rsid w:val="00880968"/>
    <w:rsid w:val="00880EB5"/>
    <w:rsid w:val="00880EDF"/>
    <w:rsid w:val="008813C0"/>
    <w:rsid w:val="00881527"/>
    <w:rsid w:val="00881D3C"/>
    <w:rsid w:val="008824A9"/>
    <w:rsid w:val="008824BC"/>
    <w:rsid w:val="008825A8"/>
    <w:rsid w:val="00882670"/>
    <w:rsid w:val="008828AE"/>
    <w:rsid w:val="00882C2F"/>
    <w:rsid w:val="00883081"/>
    <w:rsid w:val="00883086"/>
    <w:rsid w:val="00883BBC"/>
    <w:rsid w:val="00883F38"/>
    <w:rsid w:val="00884745"/>
    <w:rsid w:val="00884C2C"/>
    <w:rsid w:val="00884E41"/>
    <w:rsid w:val="00884F18"/>
    <w:rsid w:val="00885107"/>
    <w:rsid w:val="00885BF3"/>
    <w:rsid w:val="0088607A"/>
    <w:rsid w:val="008860E0"/>
    <w:rsid w:val="008861A7"/>
    <w:rsid w:val="00886328"/>
    <w:rsid w:val="0088644E"/>
    <w:rsid w:val="00886487"/>
    <w:rsid w:val="008864D7"/>
    <w:rsid w:val="00886F7F"/>
    <w:rsid w:val="00887188"/>
    <w:rsid w:val="00887D60"/>
    <w:rsid w:val="008901BA"/>
    <w:rsid w:val="0089032A"/>
    <w:rsid w:val="008904D7"/>
    <w:rsid w:val="0089080F"/>
    <w:rsid w:val="00890B9E"/>
    <w:rsid w:val="00890BAD"/>
    <w:rsid w:val="00890C1A"/>
    <w:rsid w:val="00890CB4"/>
    <w:rsid w:val="00890DEB"/>
    <w:rsid w:val="0089172E"/>
    <w:rsid w:val="0089182B"/>
    <w:rsid w:val="00891867"/>
    <w:rsid w:val="00891900"/>
    <w:rsid w:val="00891B71"/>
    <w:rsid w:val="00891BFF"/>
    <w:rsid w:val="00891F02"/>
    <w:rsid w:val="00892099"/>
    <w:rsid w:val="00892A83"/>
    <w:rsid w:val="00892C47"/>
    <w:rsid w:val="00892F39"/>
    <w:rsid w:val="0089369D"/>
    <w:rsid w:val="00893AD0"/>
    <w:rsid w:val="00893AF5"/>
    <w:rsid w:val="00894446"/>
    <w:rsid w:val="008948F3"/>
    <w:rsid w:val="00894AB7"/>
    <w:rsid w:val="00894AE1"/>
    <w:rsid w:val="00895E06"/>
    <w:rsid w:val="00895E23"/>
    <w:rsid w:val="0089605D"/>
    <w:rsid w:val="00896436"/>
    <w:rsid w:val="00896627"/>
    <w:rsid w:val="00896731"/>
    <w:rsid w:val="00896DA1"/>
    <w:rsid w:val="00896F6C"/>
    <w:rsid w:val="00897999"/>
    <w:rsid w:val="00897A08"/>
    <w:rsid w:val="00897A63"/>
    <w:rsid w:val="00897C70"/>
    <w:rsid w:val="00897D22"/>
    <w:rsid w:val="008A07C6"/>
    <w:rsid w:val="008A09CB"/>
    <w:rsid w:val="008A0D81"/>
    <w:rsid w:val="008A0DCC"/>
    <w:rsid w:val="008A0F05"/>
    <w:rsid w:val="008A1EE2"/>
    <w:rsid w:val="008A1F00"/>
    <w:rsid w:val="008A255A"/>
    <w:rsid w:val="008A25D7"/>
    <w:rsid w:val="008A2869"/>
    <w:rsid w:val="008A2F5A"/>
    <w:rsid w:val="008A303F"/>
    <w:rsid w:val="008A3097"/>
    <w:rsid w:val="008A322F"/>
    <w:rsid w:val="008A32AD"/>
    <w:rsid w:val="008A32FE"/>
    <w:rsid w:val="008A3647"/>
    <w:rsid w:val="008A39D2"/>
    <w:rsid w:val="008A3D0B"/>
    <w:rsid w:val="008A455C"/>
    <w:rsid w:val="008A4690"/>
    <w:rsid w:val="008A4979"/>
    <w:rsid w:val="008A4AEE"/>
    <w:rsid w:val="008A4C6B"/>
    <w:rsid w:val="008A531F"/>
    <w:rsid w:val="008A53B6"/>
    <w:rsid w:val="008A5800"/>
    <w:rsid w:val="008A59B4"/>
    <w:rsid w:val="008A5C69"/>
    <w:rsid w:val="008A5E46"/>
    <w:rsid w:val="008A6803"/>
    <w:rsid w:val="008A6ACF"/>
    <w:rsid w:val="008A73E1"/>
    <w:rsid w:val="008A7621"/>
    <w:rsid w:val="008A7AE6"/>
    <w:rsid w:val="008A7B21"/>
    <w:rsid w:val="008A7D65"/>
    <w:rsid w:val="008A7D90"/>
    <w:rsid w:val="008A7EFA"/>
    <w:rsid w:val="008B014A"/>
    <w:rsid w:val="008B041B"/>
    <w:rsid w:val="008B0572"/>
    <w:rsid w:val="008B0C5E"/>
    <w:rsid w:val="008B0DE4"/>
    <w:rsid w:val="008B1B03"/>
    <w:rsid w:val="008B1B43"/>
    <w:rsid w:val="008B1B89"/>
    <w:rsid w:val="008B1EC5"/>
    <w:rsid w:val="008B21A9"/>
    <w:rsid w:val="008B22C2"/>
    <w:rsid w:val="008B22D4"/>
    <w:rsid w:val="008B258C"/>
    <w:rsid w:val="008B3257"/>
    <w:rsid w:val="008B34E0"/>
    <w:rsid w:val="008B3602"/>
    <w:rsid w:val="008B3BE5"/>
    <w:rsid w:val="008B3DAA"/>
    <w:rsid w:val="008B4191"/>
    <w:rsid w:val="008B42A3"/>
    <w:rsid w:val="008B42FF"/>
    <w:rsid w:val="008B4D90"/>
    <w:rsid w:val="008B4E90"/>
    <w:rsid w:val="008B4EAB"/>
    <w:rsid w:val="008B505F"/>
    <w:rsid w:val="008B542B"/>
    <w:rsid w:val="008B5538"/>
    <w:rsid w:val="008B575C"/>
    <w:rsid w:val="008B5815"/>
    <w:rsid w:val="008B587A"/>
    <w:rsid w:val="008B626A"/>
    <w:rsid w:val="008B6899"/>
    <w:rsid w:val="008B689B"/>
    <w:rsid w:val="008B6A7A"/>
    <w:rsid w:val="008B6F0C"/>
    <w:rsid w:val="008B72FB"/>
    <w:rsid w:val="008B7317"/>
    <w:rsid w:val="008B75C3"/>
    <w:rsid w:val="008B77ED"/>
    <w:rsid w:val="008B7B79"/>
    <w:rsid w:val="008B7D17"/>
    <w:rsid w:val="008B7DDA"/>
    <w:rsid w:val="008C0194"/>
    <w:rsid w:val="008C0197"/>
    <w:rsid w:val="008C0408"/>
    <w:rsid w:val="008C061D"/>
    <w:rsid w:val="008C06AC"/>
    <w:rsid w:val="008C072E"/>
    <w:rsid w:val="008C0924"/>
    <w:rsid w:val="008C1194"/>
    <w:rsid w:val="008C182A"/>
    <w:rsid w:val="008C193F"/>
    <w:rsid w:val="008C1997"/>
    <w:rsid w:val="008C19CA"/>
    <w:rsid w:val="008C1ACA"/>
    <w:rsid w:val="008C256F"/>
    <w:rsid w:val="008C2B2C"/>
    <w:rsid w:val="008C3034"/>
    <w:rsid w:val="008C33EA"/>
    <w:rsid w:val="008C3780"/>
    <w:rsid w:val="008C3AD9"/>
    <w:rsid w:val="008C3FFD"/>
    <w:rsid w:val="008C40FC"/>
    <w:rsid w:val="008C4589"/>
    <w:rsid w:val="008C461B"/>
    <w:rsid w:val="008C480F"/>
    <w:rsid w:val="008C4D33"/>
    <w:rsid w:val="008C4DC8"/>
    <w:rsid w:val="008C4EA8"/>
    <w:rsid w:val="008C4F91"/>
    <w:rsid w:val="008C5C22"/>
    <w:rsid w:val="008C5C99"/>
    <w:rsid w:val="008C5E97"/>
    <w:rsid w:val="008C60CA"/>
    <w:rsid w:val="008C650C"/>
    <w:rsid w:val="008C6998"/>
    <w:rsid w:val="008C7030"/>
    <w:rsid w:val="008C70BD"/>
    <w:rsid w:val="008C7259"/>
    <w:rsid w:val="008C7516"/>
    <w:rsid w:val="008C75E7"/>
    <w:rsid w:val="008C75EB"/>
    <w:rsid w:val="008C76EA"/>
    <w:rsid w:val="008D095F"/>
    <w:rsid w:val="008D0AEA"/>
    <w:rsid w:val="008D11EA"/>
    <w:rsid w:val="008D1561"/>
    <w:rsid w:val="008D17D4"/>
    <w:rsid w:val="008D1F92"/>
    <w:rsid w:val="008D1F9C"/>
    <w:rsid w:val="008D20CB"/>
    <w:rsid w:val="008D28B8"/>
    <w:rsid w:val="008D2ADD"/>
    <w:rsid w:val="008D2B99"/>
    <w:rsid w:val="008D31E8"/>
    <w:rsid w:val="008D32FC"/>
    <w:rsid w:val="008D34DC"/>
    <w:rsid w:val="008D354B"/>
    <w:rsid w:val="008D37A6"/>
    <w:rsid w:val="008D3A4B"/>
    <w:rsid w:val="008D3ED8"/>
    <w:rsid w:val="008D42FA"/>
    <w:rsid w:val="008D4410"/>
    <w:rsid w:val="008D489E"/>
    <w:rsid w:val="008D4E45"/>
    <w:rsid w:val="008D4FF0"/>
    <w:rsid w:val="008D563E"/>
    <w:rsid w:val="008D571E"/>
    <w:rsid w:val="008D5A09"/>
    <w:rsid w:val="008D5F18"/>
    <w:rsid w:val="008D5FC0"/>
    <w:rsid w:val="008D60E0"/>
    <w:rsid w:val="008D6117"/>
    <w:rsid w:val="008D6832"/>
    <w:rsid w:val="008D6FCE"/>
    <w:rsid w:val="008D7E6D"/>
    <w:rsid w:val="008E0932"/>
    <w:rsid w:val="008E0C10"/>
    <w:rsid w:val="008E10EE"/>
    <w:rsid w:val="008E12E3"/>
    <w:rsid w:val="008E14BC"/>
    <w:rsid w:val="008E168E"/>
    <w:rsid w:val="008E19D0"/>
    <w:rsid w:val="008E1ADC"/>
    <w:rsid w:val="008E1B44"/>
    <w:rsid w:val="008E2150"/>
    <w:rsid w:val="008E23EC"/>
    <w:rsid w:val="008E2577"/>
    <w:rsid w:val="008E34A1"/>
    <w:rsid w:val="008E3648"/>
    <w:rsid w:val="008E3B25"/>
    <w:rsid w:val="008E3D94"/>
    <w:rsid w:val="008E3E39"/>
    <w:rsid w:val="008E44A6"/>
    <w:rsid w:val="008E46DA"/>
    <w:rsid w:val="008E4A53"/>
    <w:rsid w:val="008E4D43"/>
    <w:rsid w:val="008E4F62"/>
    <w:rsid w:val="008E52EA"/>
    <w:rsid w:val="008E5321"/>
    <w:rsid w:val="008E554A"/>
    <w:rsid w:val="008E56FF"/>
    <w:rsid w:val="008E5925"/>
    <w:rsid w:val="008E5B4A"/>
    <w:rsid w:val="008E5DD1"/>
    <w:rsid w:val="008E6081"/>
    <w:rsid w:val="008E642A"/>
    <w:rsid w:val="008E6464"/>
    <w:rsid w:val="008E706C"/>
    <w:rsid w:val="008E706D"/>
    <w:rsid w:val="008E70C7"/>
    <w:rsid w:val="008E72FD"/>
    <w:rsid w:val="008E7B9D"/>
    <w:rsid w:val="008E7DD8"/>
    <w:rsid w:val="008E7ED4"/>
    <w:rsid w:val="008F0526"/>
    <w:rsid w:val="008F0BAA"/>
    <w:rsid w:val="008F0DA6"/>
    <w:rsid w:val="008F16E1"/>
    <w:rsid w:val="008F1DEC"/>
    <w:rsid w:val="008F2305"/>
    <w:rsid w:val="008F24A7"/>
    <w:rsid w:val="008F25E9"/>
    <w:rsid w:val="008F300C"/>
    <w:rsid w:val="008F3297"/>
    <w:rsid w:val="008F37EC"/>
    <w:rsid w:val="008F39A7"/>
    <w:rsid w:val="008F3B21"/>
    <w:rsid w:val="008F3F06"/>
    <w:rsid w:val="008F4844"/>
    <w:rsid w:val="008F4997"/>
    <w:rsid w:val="008F53CE"/>
    <w:rsid w:val="008F5471"/>
    <w:rsid w:val="008F5CE6"/>
    <w:rsid w:val="008F5CF6"/>
    <w:rsid w:val="008F5D3A"/>
    <w:rsid w:val="008F6239"/>
    <w:rsid w:val="008F643B"/>
    <w:rsid w:val="008F673C"/>
    <w:rsid w:val="008F6BC0"/>
    <w:rsid w:val="008F6DE8"/>
    <w:rsid w:val="008F7549"/>
    <w:rsid w:val="008F7656"/>
    <w:rsid w:val="008F765A"/>
    <w:rsid w:val="008F78D8"/>
    <w:rsid w:val="008F7A29"/>
    <w:rsid w:val="008F7BAC"/>
    <w:rsid w:val="0090027C"/>
    <w:rsid w:val="0090028D"/>
    <w:rsid w:val="0090063E"/>
    <w:rsid w:val="00900703"/>
    <w:rsid w:val="0090097E"/>
    <w:rsid w:val="00900B47"/>
    <w:rsid w:val="0090150E"/>
    <w:rsid w:val="00901964"/>
    <w:rsid w:val="00901977"/>
    <w:rsid w:val="009019E7"/>
    <w:rsid w:val="00901DA9"/>
    <w:rsid w:val="0090225B"/>
    <w:rsid w:val="0090260D"/>
    <w:rsid w:val="00902745"/>
    <w:rsid w:val="00903801"/>
    <w:rsid w:val="00903B06"/>
    <w:rsid w:val="00903B2F"/>
    <w:rsid w:val="00903BC1"/>
    <w:rsid w:val="00904853"/>
    <w:rsid w:val="00904ADA"/>
    <w:rsid w:val="00905146"/>
    <w:rsid w:val="009053E9"/>
    <w:rsid w:val="0090562A"/>
    <w:rsid w:val="00905919"/>
    <w:rsid w:val="00905AC9"/>
    <w:rsid w:val="00905D19"/>
    <w:rsid w:val="009061BE"/>
    <w:rsid w:val="009063AD"/>
    <w:rsid w:val="00906733"/>
    <w:rsid w:val="009068AB"/>
    <w:rsid w:val="009076CF"/>
    <w:rsid w:val="009076DE"/>
    <w:rsid w:val="009077FF"/>
    <w:rsid w:val="00907820"/>
    <w:rsid w:val="00907CE4"/>
    <w:rsid w:val="00910098"/>
    <w:rsid w:val="009100ED"/>
    <w:rsid w:val="00910770"/>
    <w:rsid w:val="00910A8E"/>
    <w:rsid w:val="00911134"/>
    <w:rsid w:val="00911A77"/>
    <w:rsid w:val="00911BCB"/>
    <w:rsid w:val="00911DCA"/>
    <w:rsid w:val="00911F6B"/>
    <w:rsid w:val="00912432"/>
    <w:rsid w:val="00912531"/>
    <w:rsid w:val="00912AEA"/>
    <w:rsid w:val="00912B1C"/>
    <w:rsid w:val="00912D19"/>
    <w:rsid w:val="00912F6F"/>
    <w:rsid w:val="00913CC5"/>
    <w:rsid w:val="00913DE6"/>
    <w:rsid w:val="00913DEC"/>
    <w:rsid w:val="0091402A"/>
    <w:rsid w:val="00914437"/>
    <w:rsid w:val="00914456"/>
    <w:rsid w:val="00914494"/>
    <w:rsid w:val="009144FD"/>
    <w:rsid w:val="009145D2"/>
    <w:rsid w:val="009148D0"/>
    <w:rsid w:val="00914B00"/>
    <w:rsid w:val="00914B4D"/>
    <w:rsid w:val="00915292"/>
    <w:rsid w:val="009153DB"/>
    <w:rsid w:val="00915AEF"/>
    <w:rsid w:val="00915E3A"/>
    <w:rsid w:val="00916175"/>
    <w:rsid w:val="009164A9"/>
    <w:rsid w:val="009164B5"/>
    <w:rsid w:val="00916B03"/>
    <w:rsid w:val="009172EF"/>
    <w:rsid w:val="00917424"/>
    <w:rsid w:val="00917BD6"/>
    <w:rsid w:val="00917BEC"/>
    <w:rsid w:val="00917C9F"/>
    <w:rsid w:val="00917F99"/>
    <w:rsid w:val="00917FB8"/>
    <w:rsid w:val="009207E6"/>
    <w:rsid w:val="009210F4"/>
    <w:rsid w:val="00921108"/>
    <w:rsid w:val="009212E6"/>
    <w:rsid w:val="00921907"/>
    <w:rsid w:val="0092245E"/>
    <w:rsid w:val="00922918"/>
    <w:rsid w:val="0092293D"/>
    <w:rsid w:val="00922B0A"/>
    <w:rsid w:val="00922B68"/>
    <w:rsid w:val="00922C32"/>
    <w:rsid w:val="00922D4E"/>
    <w:rsid w:val="00922D9B"/>
    <w:rsid w:val="00922F05"/>
    <w:rsid w:val="00923158"/>
    <w:rsid w:val="0092345D"/>
    <w:rsid w:val="00923507"/>
    <w:rsid w:val="00923A8D"/>
    <w:rsid w:val="00923EB1"/>
    <w:rsid w:val="00924010"/>
    <w:rsid w:val="009240B5"/>
    <w:rsid w:val="009242D3"/>
    <w:rsid w:val="009243F8"/>
    <w:rsid w:val="00924DD4"/>
    <w:rsid w:val="00924E80"/>
    <w:rsid w:val="009252B6"/>
    <w:rsid w:val="009262FE"/>
    <w:rsid w:val="0092659C"/>
    <w:rsid w:val="009265AE"/>
    <w:rsid w:val="00926858"/>
    <w:rsid w:val="009268C9"/>
    <w:rsid w:val="00926DF8"/>
    <w:rsid w:val="00926F62"/>
    <w:rsid w:val="00927083"/>
    <w:rsid w:val="009272D4"/>
    <w:rsid w:val="00927422"/>
    <w:rsid w:val="009274C6"/>
    <w:rsid w:val="00927BE5"/>
    <w:rsid w:val="00927D1F"/>
    <w:rsid w:val="009301DF"/>
    <w:rsid w:val="00930253"/>
    <w:rsid w:val="0093032F"/>
    <w:rsid w:val="00930AB5"/>
    <w:rsid w:val="00930E82"/>
    <w:rsid w:val="0093153F"/>
    <w:rsid w:val="00931AB1"/>
    <w:rsid w:val="00931D23"/>
    <w:rsid w:val="00932C31"/>
    <w:rsid w:val="00932DC3"/>
    <w:rsid w:val="00932E46"/>
    <w:rsid w:val="0093379F"/>
    <w:rsid w:val="00933A38"/>
    <w:rsid w:val="00933AD3"/>
    <w:rsid w:val="00933D06"/>
    <w:rsid w:val="00933E0A"/>
    <w:rsid w:val="009340F8"/>
    <w:rsid w:val="00934178"/>
    <w:rsid w:val="009346FC"/>
    <w:rsid w:val="0093475F"/>
    <w:rsid w:val="00934C35"/>
    <w:rsid w:val="00934D83"/>
    <w:rsid w:val="00935182"/>
    <w:rsid w:val="00935474"/>
    <w:rsid w:val="009354AB"/>
    <w:rsid w:val="00935633"/>
    <w:rsid w:val="00935C5F"/>
    <w:rsid w:val="00935CCF"/>
    <w:rsid w:val="00935F2B"/>
    <w:rsid w:val="00935F4E"/>
    <w:rsid w:val="0093601D"/>
    <w:rsid w:val="009360A5"/>
    <w:rsid w:val="00936512"/>
    <w:rsid w:val="00936E33"/>
    <w:rsid w:val="00937237"/>
    <w:rsid w:val="009373A7"/>
    <w:rsid w:val="009376B6"/>
    <w:rsid w:val="009376F3"/>
    <w:rsid w:val="00937756"/>
    <w:rsid w:val="00937898"/>
    <w:rsid w:val="00937C2F"/>
    <w:rsid w:val="00940382"/>
    <w:rsid w:val="0094041A"/>
    <w:rsid w:val="00940D76"/>
    <w:rsid w:val="00940DCD"/>
    <w:rsid w:val="00941ADC"/>
    <w:rsid w:val="00942BCE"/>
    <w:rsid w:val="00942DF4"/>
    <w:rsid w:val="00942FC6"/>
    <w:rsid w:val="009432C8"/>
    <w:rsid w:val="0094332A"/>
    <w:rsid w:val="00943671"/>
    <w:rsid w:val="009436F2"/>
    <w:rsid w:val="00943B9E"/>
    <w:rsid w:val="00943E18"/>
    <w:rsid w:val="0094404C"/>
    <w:rsid w:val="0094423D"/>
    <w:rsid w:val="00944545"/>
    <w:rsid w:val="0094477E"/>
    <w:rsid w:val="00944A0F"/>
    <w:rsid w:val="00944A6B"/>
    <w:rsid w:val="009454A8"/>
    <w:rsid w:val="00945828"/>
    <w:rsid w:val="00945B09"/>
    <w:rsid w:val="00945E6D"/>
    <w:rsid w:val="00945FCB"/>
    <w:rsid w:val="009460B4"/>
    <w:rsid w:val="0094674C"/>
    <w:rsid w:val="00946997"/>
    <w:rsid w:val="00946B76"/>
    <w:rsid w:val="00946F39"/>
    <w:rsid w:val="00946F44"/>
    <w:rsid w:val="009476DC"/>
    <w:rsid w:val="0094772C"/>
    <w:rsid w:val="009477F9"/>
    <w:rsid w:val="00947A15"/>
    <w:rsid w:val="009500E4"/>
    <w:rsid w:val="009503B2"/>
    <w:rsid w:val="00950643"/>
    <w:rsid w:val="009506D8"/>
    <w:rsid w:val="009508EF"/>
    <w:rsid w:val="00950965"/>
    <w:rsid w:val="00950AFF"/>
    <w:rsid w:val="00950C3F"/>
    <w:rsid w:val="00950D36"/>
    <w:rsid w:val="00950E9A"/>
    <w:rsid w:val="00951902"/>
    <w:rsid w:val="00951C08"/>
    <w:rsid w:val="00951CE8"/>
    <w:rsid w:val="00951CFF"/>
    <w:rsid w:val="0095206C"/>
    <w:rsid w:val="00952178"/>
    <w:rsid w:val="00952B93"/>
    <w:rsid w:val="009530D6"/>
    <w:rsid w:val="00953183"/>
    <w:rsid w:val="009533C0"/>
    <w:rsid w:val="00953470"/>
    <w:rsid w:val="009535A2"/>
    <w:rsid w:val="009537AB"/>
    <w:rsid w:val="00953C25"/>
    <w:rsid w:val="00953E7A"/>
    <w:rsid w:val="0095433E"/>
    <w:rsid w:val="009543F8"/>
    <w:rsid w:val="00954447"/>
    <w:rsid w:val="009546C1"/>
    <w:rsid w:val="00954BF9"/>
    <w:rsid w:val="00954D42"/>
    <w:rsid w:val="00954ED0"/>
    <w:rsid w:val="009550BA"/>
    <w:rsid w:val="00955323"/>
    <w:rsid w:val="009555E1"/>
    <w:rsid w:val="009557F8"/>
    <w:rsid w:val="00955E8A"/>
    <w:rsid w:val="00955EC4"/>
    <w:rsid w:val="00955F81"/>
    <w:rsid w:val="0095664F"/>
    <w:rsid w:val="009566E7"/>
    <w:rsid w:val="00956A09"/>
    <w:rsid w:val="00956A3E"/>
    <w:rsid w:val="00956F1D"/>
    <w:rsid w:val="0095710C"/>
    <w:rsid w:val="0095713D"/>
    <w:rsid w:val="009572E9"/>
    <w:rsid w:val="009576DF"/>
    <w:rsid w:val="00957D4B"/>
    <w:rsid w:val="00957EFA"/>
    <w:rsid w:val="009600D4"/>
    <w:rsid w:val="0096029D"/>
    <w:rsid w:val="00960307"/>
    <w:rsid w:val="0096068D"/>
    <w:rsid w:val="009606F6"/>
    <w:rsid w:val="00960D2C"/>
    <w:rsid w:val="009613C7"/>
    <w:rsid w:val="009624D6"/>
    <w:rsid w:val="00962572"/>
    <w:rsid w:val="0096266D"/>
    <w:rsid w:val="00962728"/>
    <w:rsid w:val="00962A49"/>
    <w:rsid w:val="00962C99"/>
    <w:rsid w:val="00962CEF"/>
    <w:rsid w:val="00963665"/>
    <w:rsid w:val="00963757"/>
    <w:rsid w:val="009637CC"/>
    <w:rsid w:val="00963B6A"/>
    <w:rsid w:val="00963CDF"/>
    <w:rsid w:val="009643F5"/>
    <w:rsid w:val="009646F2"/>
    <w:rsid w:val="00964772"/>
    <w:rsid w:val="009647D5"/>
    <w:rsid w:val="00964DAC"/>
    <w:rsid w:val="00964F92"/>
    <w:rsid w:val="00965130"/>
    <w:rsid w:val="009654BB"/>
    <w:rsid w:val="00965B20"/>
    <w:rsid w:val="00965B68"/>
    <w:rsid w:val="00965EC9"/>
    <w:rsid w:val="00965EE2"/>
    <w:rsid w:val="009660C3"/>
    <w:rsid w:val="00966196"/>
    <w:rsid w:val="009663C9"/>
    <w:rsid w:val="00967359"/>
    <w:rsid w:val="00967F7E"/>
    <w:rsid w:val="0097003A"/>
    <w:rsid w:val="00970674"/>
    <w:rsid w:val="00970768"/>
    <w:rsid w:val="0097208D"/>
    <w:rsid w:val="00972156"/>
    <w:rsid w:val="00972374"/>
    <w:rsid w:val="009724FB"/>
    <w:rsid w:val="00972D2F"/>
    <w:rsid w:val="009734E2"/>
    <w:rsid w:val="00973533"/>
    <w:rsid w:val="009738F1"/>
    <w:rsid w:val="00973DA1"/>
    <w:rsid w:val="00973FCB"/>
    <w:rsid w:val="00974278"/>
    <w:rsid w:val="00974955"/>
    <w:rsid w:val="00974C8F"/>
    <w:rsid w:val="009752DC"/>
    <w:rsid w:val="00975390"/>
    <w:rsid w:val="00975613"/>
    <w:rsid w:val="00975F7F"/>
    <w:rsid w:val="00975FA0"/>
    <w:rsid w:val="009764F8"/>
    <w:rsid w:val="009768B0"/>
    <w:rsid w:val="00976929"/>
    <w:rsid w:val="00976FFE"/>
    <w:rsid w:val="009773D2"/>
    <w:rsid w:val="00977786"/>
    <w:rsid w:val="00977B64"/>
    <w:rsid w:val="00977FF6"/>
    <w:rsid w:val="0098060B"/>
    <w:rsid w:val="0098064B"/>
    <w:rsid w:val="00980A7B"/>
    <w:rsid w:val="00980B1F"/>
    <w:rsid w:val="00980C94"/>
    <w:rsid w:val="00980E0C"/>
    <w:rsid w:val="0098111C"/>
    <w:rsid w:val="00982BF0"/>
    <w:rsid w:val="00982E87"/>
    <w:rsid w:val="00982F6F"/>
    <w:rsid w:val="00983051"/>
    <w:rsid w:val="00983095"/>
    <w:rsid w:val="009830D5"/>
    <w:rsid w:val="00983272"/>
    <w:rsid w:val="009833D5"/>
    <w:rsid w:val="00983878"/>
    <w:rsid w:val="009838F1"/>
    <w:rsid w:val="00983DC7"/>
    <w:rsid w:val="00983FF2"/>
    <w:rsid w:val="00984426"/>
    <w:rsid w:val="009846F6"/>
    <w:rsid w:val="00984D49"/>
    <w:rsid w:val="00985382"/>
    <w:rsid w:val="009854DF"/>
    <w:rsid w:val="009863FB"/>
    <w:rsid w:val="009868F0"/>
    <w:rsid w:val="0098696A"/>
    <w:rsid w:val="00986DE7"/>
    <w:rsid w:val="00987285"/>
    <w:rsid w:val="009875EE"/>
    <w:rsid w:val="009877AC"/>
    <w:rsid w:val="00987A60"/>
    <w:rsid w:val="0098C953"/>
    <w:rsid w:val="00990133"/>
    <w:rsid w:val="00990F85"/>
    <w:rsid w:val="00991093"/>
    <w:rsid w:val="009910DC"/>
    <w:rsid w:val="009915AB"/>
    <w:rsid w:val="009916B1"/>
    <w:rsid w:val="009917EB"/>
    <w:rsid w:val="00991862"/>
    <w:rsid w:val="00991B80"/>
    <w:rsid w:val="00991F99"/>
    <w:rsid w:val="00992200"/>
    <w:rsid w:val="0099276E"/>
    <w:rsid w:val="00992B23"/>
    <w:rsid w:val="00992C06"/>
    <w:rsid w:val="0099364E"/>
    <w:rsid w:val="00993B75"/>
    <w:rsid w:val="00993D15"/>
    <w:rsid w:val="00994433"/>
    <w:rsid w:val="00994FF0"/>
    <w:rsid w:val="009951AF"/>
    <w:rsid w:val="009954AF"/>
    <w:rsid w:val="00996340"/>
    <w:rsid w:val="00996422"/>
    <w:rsid w:val="0099667C"/>
    <w:rsid w:val="00996EEE"/>
    <w:rsid w:val="0099713C"/>
    <w:rsid w:val="00997C42"/>
    <w:rsid w:val="009A057D"/>
    <w:rsid w:val="009A0A05"/>
    <w:rsid w:val="009A0EF2"/>
    <w:rsid w:val="009A0F02"/>
    <w:rsid w:val="009A1247"/>
    <w:rsid w:val="009A127C"/>
    <w:rsid w:val="009A20E2"/>
    <w:rsid w:val="009A220C"/>
    <w:rsid w:val="009A23B6"/>
    <w:rsid w:val="009A2604"/>
    <w:rsid w:val="009A2967"/>
    <w:rsid w:val="009A2987"/>
    <w:rsid w:val="009A2D73"/>
    <w:rsid w:val="009A3480"/>
    <w:rsid w:val="009A35EF"/>
    <w:rsid w:val="009A38AA"/>
    <w:rsid w:val="009A3C0D"/>
    <w:rsid w:val="009A3CF5"/>
    <w:rsid w:val="009A3E26"/>
    <w:rsid w:val="009A42B1"/>
    <w:rsid w:val="009A4816"/>
    <w:rsid w:val="009A4967"/>
    <w:rsid w:val="009A4A70"/>
    <w:rsid w:val="009A52A9"/>
    <w:rsid w:val="009A5A26"/>
    <w:rsid w:val="009A6063"/>
    <w:rsid w:val="009A628A"/>
    <w:rsid w:val="009A70D3"/>
    <w:rsid w:val="009A761A"/>
    <w:rsid w:val="009B03D1"/>
    <w:rsid w:val="009B0772"/>
    <w:rsid w:val="009B0867"/>
    <w:rsid w:val="009B0F76"/>
    <w:rsid w:val="009B1184"/>
    <w:rsid w:val="009B1871"/>
    <w:rsid w:val="009B18FF"/>
    <w:rsid w:val="009B1A17"/>
    <w:rsid w:val="009B2143"/>
    <w:rsid w:val="009B3809"/>
    <w:rsid w:val="009B3BB8"/>
    <w:rsid w:val="009B3F60"/>
    <w:rsid w:val="009B3FFA"/>
    <w:rsid w:val="009B4696"/>
    <w:rsid w:val="009B48AE"/>
    <w:rsid w:val="009B49A6"/>
    <w:rsid w:val="009B4F5F"/>
    <w:rsid w:val="009B52FC"/>
    <w:rsid w:val="009B559A"/>
    <w:rsid w:val="009B57DE"/>
    <w:rsid w:val="009B5BB2"/>
    <w:rsid w:val="009B609B"/>
    <w:rsid w:val="009B61C5"/>
    <w:rsid w:val="009B6208"/>
    <w:rsid w:val="009B626A"/>
    <w:rsid w:val="009B6641"/>
    <w:rsid w:val="009B67D5"/>
    <w:rsid w:val="009B6DD8"/>
    <w:rsid w:val="009B6FFD"/>
    <w:rsid w:val="009B726A"/>
    <w:rsid w:val="009B733F"/>
    <w:rsid w:val="009B77FD"/>
    <w:rsid w:val="009B7A03"/>
    <w:rsid w:val="009C035F"/>
    <w:rsid w:val="009C0C28"/>
    <w:rsid w:val="009C0DDD"/>
    <w:rsid w:val="009C105A"/>
    <w:rsid w:val="009C17F4"/>
    <w:rsid w:val="009C1A73"/>
    <w:rsid w:val="009C1DEA"/>
    <w:rsid w:val="009C2040"/>
    <w:rsid w:val="009C20C0"/>
    <w:rsid w:val="009C2613"/>
    <w:rsid w:val="009C262C"/>
    <w:rsid w:val="009C2676"/>
    <w:rsid w:val="009C3539"/>
    <w:rsid w:val="009C36F5"/>
    <w:rsid w:val="009C377A"/>
    <w:rsid w:val="009C380A"/>
    <w:rsid w:val="009C3DC2"/>
    <w:rsid w:val="009C403B"/>
    <w:rsid w:val="009C41DB"/>
    <w:rsid w:val="009C41E1"/>
    <w:rsid w:val="009C4442"/>
    <w:rsid w:val="009C46A7"/>
    <w:rsid w:val="009C4A6C"/>
    <w:rsid w:val="009C5853"/>
    <w:rsid w:val="009C59FB"/>
    <w:rsid w:val="009C5B9E"/>
    <w:rsid w:val="009C5FFE"/>
    <w:rsid w:val="009C670C"/>
    <w:rsid w:val="009C685B"/>
    <w:rsid w:val="009C6D30"/>
    <w:rsid w:val="009C6EC8"/>
    <w:rsid w:val="009C7256"/>
    <w:rsid w:val="009C7338"/>
    <w:rsid w:val="009C77B6"/>
    <w:rsid w:val="009C7FB9"/>
    <w:rsid w:val="009D0830"/>
    <w:rsid w:val="009D09A4"/>
    <w:rsid w:val="009D0B5E"/>
    <w:rsid w:val="009D0BF5"/>
    <w:rsid w:val="009D0E64"/>
    <w:rsid w:val="009D1DC4"/>
    <w:rsid w:val="009D1DE7"/>
    <w:rsid w:val="009D1DFB"/>
    <w:rsid w:val="009D1EFC"/>
    <w:rsid w:val="009D24F4"/>
    <w:rsid w:val="009D27C6"/>
    <w:rsid w:val="009D28E7"/>
    <w:rsid w:val="009D2A50"/>
    <w:rsid w:val="009D2A6A"/>
    <w:rsid w:val="009D303E"/>
    <w:rsid w:val="009D3054"/>
    <w:rsid w:val="009D374C"/>
    <w:rsid w:val="009D37DD"/>
    <w:rsid w:val="009D3D16"/>
    <w:rsid w:val="009D3E50"/>
    <w:rsid w:val="009D41BE"/>
    <w:rsid w:val="009D4221"/>
    <w:rsid w:val="009D44EC"/>
    <w:rsid w:val="009D4525"/>
    <w:rsid w:val="009D4D58"/>
    <w:rsid w:val="009D55F3"/>
    <w:rsid w:val="009D5E28"/>
    <w:rsid w:val="009D622C"/>
    <w:rsid w:val="009D6D82"/>
    <w:rsid w:val="009D7128"/>
    <w:rsid w:val="009D74D0"/>
    <w:rsid w:val="009D770C"/>
    <w:rsid w:val="009D7C8B"/>
    <w:rsid w:val="009D7D99"/>
    <w:rsid w:val="009D7E60"/>
    <w:rsid w:val="009E0242"/>
    <w:rsid w:val="009E0D90"/>
    <w:rsid w:val="009E0DAD"/>
    <w:rsid w:val="009E0E5B"/>
    <w:rsid w:val="009E0FA3"/>
    <w:rsid w:val="009E1286"/>
    <w:rsid w:val="009E1864"/>
    <w:rsid w:val="009E1994"/>
    <w:rsid w:val="009E1BE3"/>
    <w:rsid w:val="009E1CD0"/>
    <w:rsid w:val="009E1D80"/>
    <w:rsid w:val="009E1E37"/>
    <w:rsid w:val="009E208C"/>
    <w:rsid w:val="009E2131"/>
    <w:rsid w:val="009E27A0"/>
    <w:rsid w:val="009E2D39"/>
    <w:rsid w:val="009E2D93"/>
    <w:rsid w:val="009E2E63"/>
    <w:rsid w:val="009E2F1B"/>
    <w:rsid w:val="009E30FE"/>
    <w:rsid w:val="009E3114"/>
    <w:rsid w:val="009E358F"/>
    <w:rsid w:val="009E3745"/>
    <w:rsid w:val="009E3D1B"/>
    <w:rsid w:val="009E4250"/>
    <w:rsid w:val="009E4793"/>
    <w:rsid w:val="009E4D9A"/>
    <w:rsid w:val="009E5205"/>
    <w:rsid w:val="009E5FA1"/>
    <w:rsid w:val="009E7B22"/>
    <w:rsid w:val="009E7BDD"/>
    <w:rsid w:val="009E7D28"/>
    <w:rsid w:val="009F0043"/>
    <w:rsid w:val="009F00C5"/>
    <w:rsid w:val="009F08A4"/>
    <w:rsid w:val="009F0AF8"/>
    <w:rsid w:val="009F0B2F"/>
    <w:rsid w:val="009F0DD7"/>
    <w:rsid w:val="009F0E5B"/>
    <w:rsid w:val="009F0FE6"/>
    <w:rsid w:val="009F111B"/>
    <w:rsid w:val="009F12DA"/>
    <w:rsid w:val="009F132A"/>
    <w:rsid w:val="009F1DEC"/>
    <w:rsid w:val="009F1FFB"/>
    <w:rsid w:val="009F2098"/>
    <w:rsid w:val="009F2532"/>
    <w:rsid w:val="009F2536"/>
    <w:rsid w:val="009F274C"/>
    <w:rsid w:val="009F2827"/>
    <w:rsid w:val="009F2A28"/>
    <w:rsid w:val="009F2BF1"/>
    <w:rsid w:val="009F2E93"/>
    <w:rsid w:val="009F2FDE"/>
    <w:rsid w:val="009F33AA"/>
    <w:rsid w:val="009F38FC"/>
    <w:rsid w:val="009F406B"/>
    <w:rsid w:val="009F413C"/>
    <w:rsid w:val="009F440E"/>
    <w:rsid w:val="009F444C"/>
    <w:rsid w:val="009F4786"/>
    <w:rsid w:val="009F4BA1"/>
    <w:rsid w:val="009F4D0E"/>
    <w:rsid w:val="009F4E5E"/>
    <w:rsid w:val="009F5123"/>
    <w:rsid w:val="009F51B2"/>
    <w:rsid w:val="009F5598"/>
    <w:rsid w:val="009F56CF"/>
    <w:rsid w:val="009F5AD5"/>
    <w:rsid w:val="009F5E3F"/>
    <w:rsid w:val="009F61FC"/>
    <w:rsid w:val="009F6246"/>
    <w:rsid w:val="009F62BE"/>
    <w:rsid w:val="009F6576"/>
    <w:rsid w:val="009F6666"/>
    <w:rsid w:val="009F684E"/>
    <w:rsid w:val="009F6861"/>
    <w:rsid w:val="009F68A6"/>
    <w:rsid w:val="009F69C9"/>
    <w:rsid w:val="009F6C2E"/>
    <w:rsid w:val="00A0062D"/>
    <w:rsid w:val="00A0068F"/>
    <w:rsid w:val="00A00838"/>
    <w:rsid w:val="00A00BB8"/>
    <w:rsid w:val="00A01021"/>
    <w:rsid w:val="00A01577"/>
    <w:rsid w:val="00A01B62"/>
    <w:rsid w:val="00A01D4D"/>
    <w:rsid w:val="00A02AC9"/>
    <w:rsid w:val="00A02AFF"/>
    <w:rsid w:val="00A02D71"/>
    <w:rsid w:val="00A03E1F"/>
    <w:rsid w:val="00A03EAF"/>
    <w:rsid w:val="00A045C7"/>
    <w:rsid w:val="00A0497C"/>
    <w:rsid w:val="00A04BFC"/>
    <w:rsid w:val="00A0501D"/>
    <w:rsid w:val="00A050A0"/>
    <w:rsid w:val="00A05202"/>
    <w:rsid w:val="00A0524F"/>
    <w:rsid w:val="00A05305"/>
    <w:rsid w:val="00A056B1"/>
    <w:rsid w:val="00A05884"/>
    <w:rsid w:val="00A05B64"/>
    <w:rsid w:val="00A05FF3"/>
    <w:rsid w:val="00A062C4"/>
    <w:rsid w:val="00A0648B"/>
    <w:rsid w:val="00A06B32"/>
    <w:rsid w:val="00A06C5A"/>
    <w:rsid w:val="00A06EF8"/>
    <w:rsid w:val="00A06FA0"/>
    <w:rsid w:val="00A0763C"/>
    <w:rsid w:val="00A076CB"/>
    <w:rsid w:val="00A078EA"/>
    <w:rsid w:val="00A07CF4"/>
    <w:rsid w:val="00A101CC"/>
    <w:rsid w:val="00A103D2"/>
    <w:rsid w:val="00A103D5"/>
    <w:rsid w:val="00A105E3"/>
    <w:rsid w:val="00A1086C"/>
    <w:rsid w:val="00A109EB"/>
    <w:rsid w:val="00A111A2"/>
    <w:rsid w:val="00A116AC"/>
    <w:rsid w:val="00A116F0"/>
    <w:rsid w:val="00A117BB"/>
    <w:rsid w:val="00A11AB5"/>
    <w:rsid w:val="00A12155"/>
    <w:rsid w:val="00A1244E"/>
    <w:rsid w:val="00A129F9"/>
    <w:rsid w:val="00A12A69"/>
    <w:rsid w:val="00A13386"/>
    <w:rsid w:val="00A135AD"/>
    <w:rsid w:val="00A13FF0"/>
    <w:rsid w:val="00A1458E"/>
    <w:rsid w:val="00A14972"/>
    <w:rsid w:val="00A14A0D"/>
    <w:rsid w:val="00A14DF9"/>
    <w:rsid w:val="00A14EA0"/>
    <w:rsid w:val="00A150AE"/>
    <w:rsid w:val="00A150E2"/>
    <w:rsid w:val="00A155A9"/>
    <w:rsid w:val="00A15981"/>
    <w:rsid w:val="00A16655"/>
    <w:rsid w:val="00A16BB9"/>
    <w:rsid w:val="00A1717A"/>
    <w:rsid w:val="00A1736A"/>
    <w:rsid w:val="00A17584"/>
    <w:rsid w:val="00A177FE"/>
    <w:rsid w:val="00A1783A"/>
    <w:rsid w:val="00A179D0"/>
    <w:rsid w:val="00A17A44"/>
    <w:rsid w:val="00A17C0A"/>
    <w:rsid w:val="00A17ED3"/>
    <w:rsid w:val="00A200F8"/>
    <w:rsid w:val="00A207A8"/>
    <w:rsid w:val="00A20932"/>
    <w:rsid w:val="00A20E5C"/>
    <w:rsid w:val="00A2118E"/>
    <w:rsid w:val="00A217D0"/>
    <w:rsid w:val="00A21FBB"/>
    <w:rsid w:val="00A22266"/>
    <w:rsid w:val="00A22538"/>
    <w:rsid w:val="00A226A9"/>
    <w:rsid w:val="00A2281A"/>
    <w:rsid w:val="00A22ADD"/>
    <w:rsid w:val="00A22BBF"/>
    <w:rsid w:val="00A22BE2"/>
    <w:rsid w:val="00A22D4B"/>
    <w:rsid w:val="00A22DD9"/>
    <w:rsid w:val="00A232A8"/>
    <w:rsid w:val="00A23860"/>
    <w:rsid w:val="00A24057"/>
    <w:rsid w:val="00A241C9"/>
    <w:rsid w:val="00A2443F"/>
    <w:rsid w:val="00A24C68"/>
    <w:rsid w:val="00A24D07"/>
    <w:rsid w:val="00A2575C"/>
    <w:rsid w:val="00A25B2D"/>
    <w:rsid w:val="00A25FB5"/>
    <w:rsid w:val="00A269A6"/>
    <w:rsid w:val="00A26A08"/>
    <w:rsid w:val="00A275F1"/>
    <w:rsid w:val="00A2767B"/>
    <w:rsid w:val="00A27879"/>
    <w:rsid w:val="00A2793B"/>
    <w:rsid w:val="00A27991"/>
    <w:rsid w:val="00A27BF3"/>
    <w:rsid w:val="00A3015A"/>
    <w:rsid w:val="00A303CF"/>
    <w:rsid w:val="00A30869"/>
    <w:rsid w:val="00A30DD4"/>
    <w:rsid w:val="00A314EA"/>
    <w:rsid w:val="00A31A33"/>
    <w:rsid w:val="00A31C63"/>
    <w:rsid w:val="00A31E73"/>
    <w:rsid w:val="00A32243"/>
    <w:rsid w:val="00A3278E"/>
    <w:rsid w:val="00A32839"/>
    <w:rsid w:val="00A32D1B"/>
    <w:rsid w:val="00A32E56"/>
    <w:rsid w:val="00A32E72"/>
    <w:rsid w:val="00A3304B"/>
    <w:rsid w:val="00A33464"/>
    <w:rsid w:val="00A33805"/>
    <w:rsid w:val="00A33F13"/>
    <w:rsid w:val="00A33F67"/>
    <w:rsid w:val="00A33FE7"/>
    <w:rsid w:val="00A3446A"/>
    <w:rsid w:val="00A344E6"/>
    <w:rsid w:val="00A345DF"/>
    <w:rsid w:val="00A34613"/>
    <w:rsid w:val="00A34883"/>
    <w:rsid w:val="00A34DD4"/>
    <w:rsid w:val="00A350BF"/>
    <w:rsid w:val="00A35288"/>
    <w:rsid w:val="00A352D1"/>
    <w:rsid w:val="00A35402"/>
    <w:rsid w:val="00A35A55"/>
    <w:rsid w:val="00A35C84"/>
    <w:rsid w:val="00A35E79"/>
    <w:rsid w:val="00A3643A"/>
    <w:rsid w:val="00A36546"/>
    <w:rsid w:val="00A3689F"/>
    <w:rsid w:val="00A36A8C"/>
    <w:rsid w:val="00A36E91"/>
    <w:rsid w:val="00A37178"/>
    <w:rsid w:val="00A3743D"/>
    <w:rsid w:val="00A37522"/>
    <w:rsid w:val="00A375A3"/>
    <w:rsid w:val="00A379FF"/>
    <w:rsid w:val="00A37AB5"/>
    <w:rsid w:val="00A37DE2"/>
    <w:rsid w:val="00A402F2"/>
    <w:rsid w:val="00A40617"/>
    <w:rsid w:val="00A4072A"/>
    <w:rsid w:val="00A40C32"/>
    <w:rsid w:val="00A40CB0"/>
    <w:rsid w:val="00A40E40"/>
    <w:rsid w:val="00A4134A"/>
    <w:rsid w:val="00A4142C"/>
    <w:rsid w:val="00A4182D"/>
    <w:rsid w:val="00A41D6D"/>
    <w:rsid w:val="00A42799"/>
    <w:rsid w:val="00A42960"/>
    <w:rsid w:val="00A42CC3"/>
    <w:rsid w:val="00A42CEC"/>
    <w:rsid w:val="00A42D68"/>
    <w:rsid w:val="00A42FFA"/>
    <w:rsid w:val="00A431C8"/>
    <w:rsid w:val="00A43262"/>
    <w:rsid w:val="00A43275"/>
    <w:rsid w:val="00A43866"/>
    <w:rsid w:val="00A44886"/>
    <w:rsid w:val="00A44902"/>
    <w:rsid w:val="00A44B11"/>
    <w:rsid w:val="00A44B18"/>
    <w:rsid w:val="00A45805"/>
    <w:rsid w:val="00A4582D"/>
    <w:rsid w:val="00A45995"/>
    <w:rsid w:val="00A45FFA"/>
    <w:rsid w:val="00A46059"/>
    <w:rsid w:val="00A461C0"/>
    <w:rsid w:val="00A46761"/>
    <w:rsid w:val="00A46F17"/>
    <w:rsid w:val="00A47209"/>
    <w:rsid w:val="00A473C9"/>
    <w:rsid w:val="00A47494"/>
    <w:rsid w:val="00A47CAB"/>
    <w:rsid w:val="00A47D66"/>
    <w:rsid w:val="00A5041A"/>
    <w:rsid w:val="00A506CA"/>
    <w:rsid w:val="00A51015"/>
    <w:rsid w:val="00A5167D"/>
    <w:rsid w:val="00A518C4"/>
    <w:rsid w:val="00A51F96"/>
    <w:rsid w:val="00A52449"/>
    <w:rsid w:val="00A52544"/>
    <w:rsid w:val="00A525A1"/>
    <w:rsid w:val="00A52665"/>
    <w:rsid w:val="00A526E7"/>
    <w:rsid w:val="00A527F4"/>
    <w:rsid w:val="00A52E20"/>
    <w:rsid w:val="00A52F2E"/>
    <w:rsid w:val="00A534F9"/>
    <w:rsid w:val="00A53775"/>
    <w:rsid w:val="00A53F65"/>
    <w:rsid w:val="00A54138"/>
    <w:rsid w:val="00A5453E"/>
    <w:rsid w:val="00A54808"/>
    <w:rsid w:val="00A54860"/>
    <w:rsid w:val="00A54DF0"/>
    <w:rsid w:val="00A54E52"/>
    <w:rsid w:val="00A54FC5"/>
    <w:rsid w:val="00A5537D"/>
    <w:rsid w:val="00A5577E"/>
    <w:rsid w:val="00A55825"/>
    <w:rsid w:val="00A558BA"/>
    <w:rsid w:val="00A55923"/>
    <w:rsid w:val="00A55CBA"/>
    <w:rsid w:val="00A55CDD"/>
    <w:rsid w:val="00A55CED"/>
    <w:rsid w:val="00A55D19"/>
    <w:rsid w:val="00A56132"/>
    <w:rsid w:val="00A56365"/>
    <w:rsid w:val="00A565C7"/>
    <w:rsid w:val="00A56EB1"/>
    <w:rsid w:val="00A57078"/>
    <w:rsid w:val="00A5715D"/>
    <w:rsid w:val="00A57302"/>
    <w:rsid w:val="00A57324"/>
    <w:rsid w:val="00A574C0"/>
    <w:rsid w:val="00A57951"/>
    <w:rsid w:val="00A605E3"/>
    <w:rsid w:val="00A606B8"/>
    <w:rsid w:val="00A609E8"/>
    <w:rsid w:val="00A60A66"/>
    <w:rsid w:val="00A60BEF"/>
    <w:rsid w:val="00A60D32"/>
    <w:rsid w:val="00A61849"/>
    <w:rsid w:val="00A61B56"/>
    <w:rsid w:val="00A6230F"/>
    <w:rsid w:val="00A62F61"/>
    <w:rsid w:val="00A63E2A"/>
    <w:rsid w:val="00A6408F"/>
    <w:rsid w:val="00A64375"/>
    <w:rsid w:val="00A648D4"/>
    <w:rsid w:val="00A64DF7"/>
    <w:rsid w:val="00A64F08"/>
    <w:rsid w:val="00A651C8"/>
    <w:rsid w:val="00A65329"/>
    <w:rsid w:val="00A65373"/>
    <w:rsid w:val="00A65CF9"/>
    <w:rsid w:val="00A6641C"/>
    <w:rsid w:val="00A66D01"/>
    <w:rsid w:val="00A66D7A"/>
    <w:rsid w:val="00A66E2F"/>
    <w:rsid w:val="00A67455"/>
    <w:rsid w:val="00A67785"/>
    <w:rsid w:val="00A67936"/>
    <w:rsid w:val="00A67AEA"/>
    <w:rsid w:val="00A67E00"/>
    <w:rsid w:val="00A701FC"/>
    <w:rsid w:val="00A702C0"/>
    <w:rsid w:val="00A702E9"/>
    <w:rsid w:val="00A70379"/>
    <w:rsid w:val="00A70571"/>
    <w:rsid w:val="00A70DA8"/>
    <w:rsid w:val="00A71D6E"/>
    <w:rsid w:val="00A71E27"/>
    <w:rsid w:val="00A72099"/>
    <w:rsid w:val="00A72489"/>
    <w:rsid w:val="00A725ED"/>
    <w:rsid w:val="00A72717"/>
    <w:rsid w:val="00A73222"/>
    <w:rsid w:val="00A73746"/>
    <w:rsid w:val="00A73D82"/>
    <w:rsid w:val="00A74419"/>
    <w:rsid w:val="00A74862"/>
    <w:rsid w:val="00A748E3"/>
    <w:rsid w:val="00A74C30"/>
    <w:rsid w:val="00A74E5F"/>
    <w:rsid w:val="00A75028"/>
    <w:rsid w:val="00A7516A"/>
    <w:rsid w:val="00A7528B"/>
    <w:rsid w:val="00A75295"/>
    <w:rsid w:val="00A75A93"/>
    <w:rsid w:val="00A75F18"/>
    <w:rsid w:val="00A76157"/>
    <w:rsid w:val="00A76727"/>
    <w:rsid w:val="00A76A65"/>
    <w:rsid w:val="00A76F29"/>
    <w:rsid w:val="00A771AD"/>
    <w:rsid w:val="00A77462"/>
    <w:rsid w:val="00A77D90"/>
    <w:rsid w:val="00A80D60"/>
    <w:rsid w:val="00A81654"/>
    <w:rsid w:val="00A8210A"/>
    <w:rsid w:val="00A822DD"/>
    <w:rsid w:val="00A82575"/>
    <w:rsid w:val="00A82633"/>
    <w:rsid w:val="00A826F1"/>
    <w:rsid w:val="00A82F69"/>
    <w:rsid w:val="00A83447"/>
    <w:rsid w:val="00A83465"/>
    <w:rsid w:val="00A83802"/>
    <w:rsid w:val="00A83D5E"/>
    <w:rsid w:val="00A84195"/>
    <w:rsid w:val="00A841E8"/>
    <w:rsid w:val="00A84427"/>
    <w:rsid w:val="00A84A7B"/>
    <w:rsid w:val="00A84C05"/>
    <w:rsid w:val="00A84EE2"/>
    <w:rsid w:val="00A84FE4"/>
    <w:rsid w:val="00A85047"/>
    <w:rsid w:val="00A8510B"/>
    <w:rsid w:val="00A85373"/>
    <w:rsid w:val="00A85808"/>
    <w:rsid w:val="00A85C69"/>
    <w:rsid w:val="00A85D51"/>
    <w:rsid w:val="00A866AB"/>
    <w:rsid w:val="00A866C9"/>
    <w:rsid w:val="00A86888"/>
    <w:rsid w:val="00A86CF8"/>
    <w:rsid w:val="00A86DB5"/>
    <w:rsid w:val="00A87207"/>
    <w:rsid w:val="00A874A2"/>
    <w:rsid w:val="00A87C78"/>
    <w:rsid w:val="00A87D04"/>
    <w:rsid w:val="00A87DC5"/>
    <w:rsid w:val="00A87F80"/>
    <w:rsid w:val="00A900A1"/>
    <w:rsid w:val="00A901F7"/>
    <w:rsid w:val="00A90CCB"/>
    <w:rsid w:val="00A91174"/>
    <w:rsid w:val="00A91220"/>
    <w:rsid w:val="00A91A37"/>
    <w:rsid w:val="00A92A8A"/>
    <w:rsid w:val="00A92BC6"/>
    <w:rsid w:val="00A92EAD"/>
    <w:rsid w:val="00A930A9"/>
    <w:rsid w:val="00A930B0"/>
    <w:rsid w:val="00A93306"/>
    <w:rsid w:val="00A93577"/>
    <w:rsid w:val="00A93726"/>
    <w:rsid w:val="00A93D28"/>
    <w:rsid w:val="00A9401F"/>
    <w:rsid w:val="00A942B0"/>
    <w:rsid w:val="00A94342"/>
    <w:rsid w:val="00A94452"/>
    <w:rsid w:val="00A94559"/>
    <w:rsid w:val="00A94AA1"/>
    <w:rsid w:val="00A95349"/>
    <w:rsid w:val="00A954EA"/>
    <w:rsid w:val="00A95660"/>
    <w:rsid w:val="00A96219"/>
    <w:rsid w:val="00A96223"/>
    <w:rsid w:val="00A96550"/>
    <w:rsid w:val="00A96A77"/>
    <w:rsid w:val="00A96C73"/>
    <w:rsid w:val="00A97241"/>
    <w:rsid w:val="00A97329"/>
    <w:rsid w:val="00A97605"/>
    <w:rsid w:val="00AA0244"/>
    <w:rsid w:val="00AA0390"/>
    <w:rsid w:val="00AA048A"/>
    <w:rsid w:val="00AA0517"/>
    <w:rsid w:val="00AA08F2"/>
    <w:rsid w:val="00AA0C66"/>
    <w:rsid w:val="00AA1554"/>
    <w:rsid w:val="00AA1970"/>
    <w:rsid w:val="00AA1EE6"/>
    <w:rsid w:val="00AA1F7B"/>
    <w:rsid w:val="00AA20FC"/>
    <w:rsid w:val="00AA2451"/>
    <w:rsid w:val="00AA263B"/>
    <w:rsid w:val="00AA2EBA"/>
    <w:rsid w:val="00AA30AD"/>
    <w:rsid w:val="00AA335F"/>
    <w:rsid w:val="00AA3518"/>
    <w:rsid w:val="00AA398F"/>
    <w:rsid w:val="00AA3A84"/>
    <w:rsid w:val="00AA3A86"/>
    <w:rsid w:val="00AA3CC8"/>
    <w:rsid w:val="00AA41ED"/>
    <w:rsid w:val="00AA4264"/>
    <w:rsid w:val="00AA4323"/>
    <w:rsid w:val="00AA4358"/>
    <w:rsid w:val="00AA4588"/>
    <w:rsid w:val="00AA45C8"/>
    <w:rsid w:val="00AA477E"/>
    <w:rsid w:val="00AA4CED"/>
    <w:rsid w:val="00AA4E4A"/>
    <w:rsid w:val="00AA551E"/>
    <w:rsid w:val="00AA5AA0"/>
    <w:rsid w:val="00AA5EEE"/>
    <w:rsid w:val="00AA6223"/>
    <w:rsid w:val="00AA6B70"/>
    <w:rsid w:val="00AA6E71"/>
    <w:rsid w:val="00AA6FD0"/>
    <w:rsid w:val="00AA7297"/>
    <w:rsid w:val="00AA77CC"/>
    <w:rsid w:val="00AB00EE"/>
    <w:rsid w:val="00AB033A"/>
    <w:rsid w:val="00AB0AC7"/>
    <w:rsid w:val="00AB0BFF"/>
    <w:rsid w:val="00AB0C71"/>
    <w:rsid w:val="00AB1167"/>
    <w:rsid w:val="00AB1598"/>
    <w:rsid w:val="00AB219C"/>
    <w:rsid w:val="00AB24F3"/>
    <w:rsid w:val="00AB34CC"/>
    <w:rsid w:val="00AB3B83"/>
    <w:rsid w:val="00AB449E"/>
    <w:rsid w:val="00AB44B5"/>
    <w:rsid w:val="00AB47B9"/>
    <w:rsid w:val="00AB488C"/>
    <w:rsid w:val="00AB4A8B"/>
    <w:rsid w:val="00AB4C47"/>
    <w:rsid w:val="00AB4C9F"/>
    <w:rsid w:val="00AB4FEF"/>
    <w:rsid w:val="00AB52CA"/>
    <w:rsid w:val="00AB5C71"/>
    <w:rsid w:val="00AB5CB9"/>
    <w:rsid w:val="00AB5DF0"/>
    <w:rsid w:val="00AB60AF"/>
    <w:rsid w:val="00AB66AB"/>
    <w:rsid w:val="00AB6E6F"/>
    <w:rsid w:val="00AB7100"/>
    <w:rsid w:val="00AB7411"/>
    <w:rsid w:val="00AB78D3"/>
    <w:rsid w:val="00AC050D"/>
    <w:rsid w:val="00AC06A6"/>
    <w:rsid w:val="00AC0850"/>
    <w:rsid w:val="00AC0911"/>
    <w:rsid w:val="00AC13C8"/>
    <w:rsid w:val="00AC186F"/>
    <w:rsid w:val="00AC1DBC"/>
    <w:rsid w:val="00AC25F4"/>
    <w:rsid w:val="00AC2819"/>
    <w:rsid w:val="00AC2C49"/>
    <w:rsid w:val="00AC2DC2"/>
    <w:rsid w:val="00AC3700"/>
    <w:rsid w:val="00AC3758"/>
    <w:rsid w:val="00AC39BA"/>
    <w:rsid w:val="00AC3D21"/>
    <w:rsid w:val="00AC3E30"/>
    <w:rsid w:val="00AC3F51"/>
    <w:rsid w:val="00AC3FA5"/>
    <w:rsid w:val="00AC4246"/>
    <w:rsid w:val="00AC4345"/>
    <w:rsid w:val="00AC4393"/>
    <w:rsid w:val="00AC45C0"/>
    <w:rsid w:val="00AC4797"/>
    <w:rsid w:val="00AC4987"/>
    <w:rsid w:val="00AC49B7"/>
    <w:rsid w:val="00AC4B1A"/>
    <w:rsid w:val="00AC5245"/>
    <w:rsid w:val="00AC5492"/>
    <w:rsid w:val="00AC5496"/>
    <w:rsid w:val="00AC603F"/>
    <w:rsid w:val="00AC638F"/>
    <w:rsid w:val="00AC641E"/>
    <w:rsid w:val="00AC6960"/>
    <w:rsid w:val="00AC6AEF"/>
    <w:rsid w:val="00AC6B71"/>
    <w:rsid w:val="00AC732D"/>
    <w:rsid w:val="00AC7522"/>
    <w:rsid w:val="00AC76CB"/>
    <w:rsid w:val="00AC7929"/>
    <w:rsid w:val="00AC7EAA"/>
    <w:rsid w:val="00AC7F44"/>
    <w:rsid w:val="00AD00E0"/>
    <w:rsid w:val="00AD07C7"/>
    <w:rsid w:val="00AD0A92"/>
    <w:rsid w:val="00AD0CEB"/>
    <w:rsid w:val="00AD0D85"/>
    <w:rsid w:val="00AD0DF1"/>
    <w:rsid w:val="00AD0E54"/>
    <w:rsid w:val="00AD15BB"/>
    <w:rsid w:val="00AD1832"/>
    <w:rsid w:val="00AD1CEE"/>
    <w:rsid w:val="00AD2251"/>
    <w:rsid w:val="00AD2317"/>
    <w:rsid w:val="00AD2428"/>
    <w:rsid w:val="00AD26AC"/>
    <w:rsid w:val="00AD2B2C"/>
    <w:rsid w:val="00AD2C4B"/>
    <w:rsid w:val="00AD36ED"/>
    <w:rsid w:val="00AD3770"/>
    <w:rsid w:val="00AD4091"/>
    <w:rsid w:val="00AD46DB"/>
    <w:rsid w:val="00AD4A23"/>
    <w:rsid w:val="00AD4A6B"/>
    <w:rsid w:val="00AD4D6F"/>
    <w:rsid w:val="00AD5660"/>
    <w:rsid w:val="00AD5846"/>
    <w:rsid w:val="00AD5D7A"/>
    <w:rsid w:val="00AD6749"/>
    <w:rsid w:val="00AD6C3F"/>
    <w:rsid w:val="00AD6E9F"/>
    <w:rsid w:val="00AD75BF"/>
    <w:rsid w:val="00AD76A0"/>
    <w:rsid w:val="00AD770D"/>
    <w:rsid w:val="00AD797F"/>
    <w:rsid w:val="00AD7DC4"/>
    <w:rsid w:val="00AD7DD5"/>
    <w:rsid w:val="00AE07FC"/>
    <w:rsid w:val="00AE0901"/>
    <w:rsid w:val="00AE0952"/>
    <w:rsid w:val="00AE0C39"/>
    <w:rsid w:val="00AE0DE7"/>
    <w:rsid w:val="00AE11F4"/>
    <w:rsid w:val="00AE1536"/>
    <w:rsid w:val="00AE1E8F"/>
    <w:rsid w:val="00AE1FA9"/>
    <w:rsid w:val="00AE2086"/>
    <w:rsid w:val="00AE3037"/>
    <w:rsid w:val="00AE349B"/>
    <w:rsid w:val="00AE36EF"/>
    <w:rsid w:val="00AE38FE"/>
    <w:rsid w:val="00AE401E"/>
    <w:rsid w:val="00AE4239"/>
    <w:rsid w:val="00AE42DB"/>
    <w:rsid w:val="00AE4383"/>
    <w:rsid w:val="00AE4548"/>
    <w:rsid w:val="00AE46BD"/>
    <w:rsid w:val="00AE4876"/>
    <w:rsid w:val="00AE4B3D"/>
    <w:rsid w:val="00AE4C6E"/>
    <w:rsid w:val="00AE504E"/>
    <w:rsid w:val="00AE50FE"/>
    <w:rsid w:val="00AE55D4"/>
    <w:rsid w:val="00AE573E"/>
    <w:rsid w:val="00AE5D68"/>
    <w:rsid w:val="00AE5FE5"/>
    <w:rsid w:val="00AE6152"/>
    <w:rsid w:val="00AE66CD"/>
    <w:rsid w:val="00AE6AD8"/>
    <w:rsid w:val="00AE6DD1"/>
    <w:rsid w:val="00AE6FBB"/>
    <w:rsid w:val="00AE74D3"/>
    <w:rsid w:val="00AE754B"/>
    <w:rsid w:val="00AE7870"/>
    <w:rsid w:val="00AE7C18"/>
    <w:rsid w:val="00AE7DF5"/>
    <w:rsid w:val="00AE7EE2"/>
    <w:rsid w:val="00AF01F0"/>
    <w:rsid w:val="00AF08DB"/>
    <w:rsid w:val="00AF0976"/>
    <w:rsid w:val="00AF09E7"/>
    <w:rsid w:val="00AF0E5F"/>
    <w:rsid w:val="00AF1581"/>
    <w:rsid w:val="00AF177E"/>
    <w:rsid w:val="00AF1DC7"/>
    <w:rsid w:val="00AF1FB3"/>
    <w:rsid w:val="00AF243A"/>
    <w:rsid w:val="00AF2596"/>
    <w:rsid w:val="00AF259A"/>
    <w:rsid w:val="00AF27A7"/>
    <w:rsid w:val="00AF288E"/>
    <w:rsid w:val="00AF2935"/>
    <w:rsid w:val="00AF2C3C"/>
    <w:rsid w:val="00AF2EC8"/>
    <w:rsid w:val="00AF353E"/>
    <w:rsid w:val="00AF3648"/>
    <w:rsid w:val="00AF3A41"/>
    <w:rsid w:val="00AF3BB0"/>
    <w:rsid w:val="00AF42DE"/>
    <w:rsid w:val="00AF42EF"/>
    <w:rsid w:val="00AF494D"/>
    <w:rsid w:val="00AF4B46"/>
    <w:rsid w:val="00AF4DA3"/>
    <w:rsid w:val="00AF53A6"/>
    <w:rsid w:val="00AF556E"/>
    <w:rsid w:val="00AF561E"/>
    <w:rsid w:val="00AF5C95"/>
    <w:rsid w:val="00AF5EE6"/>
    <w:rsid w:val="00AF61DE"/>
    <w:rsid w:val="00AF637D"/>
    <w:rsid w:val="00AF63C0"/>
    <w:rsid w:val="00AF671D"/>
    <w:rsid w:val="00AF67A8"/>
    <w:rsid w:val="00AF6D47"/>
    <w:rsid w:val="00AF6D8F"/>
    <w:rsid w:val="00AF6E88"/>
    <w:rsid w:val="00AF6FBF"/>
    <w:rsid w:val="00AF71DB"/>
    <w:rsid w:val="00AF7A51"/>
    <w:rsid w:val="00AF7E85"/>
    <w:rsid w:val="00B00043"/>
    <w:rsid w:val="00B000DA"/>
    <w:rsid w:val="00B00169"/>
    <w:rsid w:val="00B00306"/>
    <w:rsid w:val="00B00446"/>
    <w:rsid w:val="00B0084D"/>
    <w:rsid w:val="00B00D26"/>
    <w:rsid w:val="00B01066"/>
    <w:rsid w:val="00B01111"/>
    <w:rsid w:val="00B01413"/>
    <w:rsid w:val="00B01509"/>
    <w:rsid w:val="00B01AB5"/>
    <w:rsid w:val="00B0206C"/>
    <w:rsid w:val="00B020A1"/>
    <w:rsid w:val="00B02756"/>
    <w:rsid w:val="00B02E49"/>
    <w:rsid w:val="00B036DD"/>
    <w:rsid w:val="00B0372C"/>
    <w:rsid w:val="00B03FE8"/>
    <w:rsid w:val="00B05348"/>
    <w:rsid w:val="00B05456"/>
    <w:rsid w:val="00B05C2F"/>
    <w:rsid w:val="00B05D5B"/>
    <w:rsid w:val="00B06787"/>
    <w:rsid w:val="00B073DF"/>
    <w:rsid w:val="00B079A3"/>
    <w:rsid w:val="00B07A5C"/>
    <w:rsid w:val="00B07FAA"/>
    <w:rsid w:val="00B10100"/>
    <w:rsid w:val="00B102F1"/>
    <w:rsid w:val="00B1078F"/>
    <w:rsid w:val="00B10E05"/>
    <w:rsid w:val="00B10F5E"/>
    <w:rsid w:val="00B11010"/>
    <w:rsid w:val="00B11472"/>
    <w:rsid w:val="00B115B4"/>
    <w:rsid w:val="00B11A00"/>
    <w:rsid w:val="00B123F5"/>
    <w:rsid w:val="00B12DB6"/>
    <w:rsid w:val="00B12EA2"/>
    <w:rsid w:val="00B130FD"/>
    <w:rsid w:val="00B1348F"/>
    <w:rsid w:val="00B1355F"/>
    <w:rsid w:val="00B136DC"/>
    <w:rsid w:val="00B13E1B"/>
    <w:rsid w:val="00B14090"/>
    <w:rsid w:val="00B142FB"/>
    <w:rsid w:val="00B14518"/>
    <w:rsid w:val="00B14A43"/>
    <w:rsid w:val="00B14B78"/>
    <w:rsid w:val="00B14CE5"/>
    <w:rsid w:val="00B15351"/>
    <w:rsid w:val="00B153B4"/>
    <w:rsid w:val="00B153CC"/>
    <w:rsid w:val="00B15952"/>
    <w:rsid w:val="00B1596A"/>
    <w:rsid w:val="00B159BF"/>
    <w:rsid w:val="00B15AEB"/>
    <w:rsid w:val="00B15B36"/>
    <w:rsid w:val="00B15CB5"/>
    <w:rsid w:val="00B15D6F"/>
    <w:rsid w:val="00B1629E"/>
    <w:rsid w:val="00B16385"/>
    <w:rsid w:val="00B1661C"/>
    <w:rsid w:val="00B16859"/>
    <w:rsid w:val="00B17577"/>
    <w:rsid w:val="00B176D5"/>
    <w:rsid w:val="00B17B80"/>
    <w:rsid w:val="00B17F24"/>
    <w:rsid w:val="00B2000A"/>
    <w:rsid w:val="00B20172"/>
    <w:rsid w:val="00B2048F"/>
    <w:rsid w:val="00B20B8F"/>
    <w:rsid w:val="00B20C17"/>
    <w:rsid w:val="00B20E61"/>
    <w:rsid w:val="00B21362"/>
    <w:rsid w:val="00B215E0"/>
    <w:rsid w:val="00B216DF"/>
    <w:rsid w:val="00B21A8E"/>
    <w:rsid w:val="00B21CDD"/>
    <w:rsid w:val="00B2230A"/>
    <w:rsid w:val="00B22681"/>
    <w:rsid w:val="00B226AE"/>
    <w:rsid w:val="00B227C6"/>
    <w:rsid w:val="00B22CB5"/>
    <w:rsid w:val="00B232FA"/>
    <w:rsid w:val="00B23419"/>
    <w:rsid w:val="00B2341F"/>
    <w:rsid w:val="00B2376F"/>
    <w:rsid w:val="00B238CB"/>
    <w:rsid w:val="00B23A17"/>
    <w:rsid w:val="00B23B54"/>
    <w:rsid w:val="00B23EA5"/>
    <w:rsid w:val="00B24108"/>
    <w:rsid w:val="00B241FB"/>
    <w:rsid w:val="00B24771"/>
    <w:rsid w:val="00B24853"/>
    <w:rsid w:val="00B248E2"/>
    <w:rsid w:val="00B24C37"/>
    <w:rsid w:val="00B24D45"/>
    <w:rsid w:val="00B24DB2"/>
    <w:rsid w:val="00B250C9"/>
    <w:rsid w:val="00B26100"/>
    <w:rsid w:val="00B2684D"/>
    <w:rsid w:val="00B26866"/>
    <w:rsid w:val="00B2741E"/>
    <w:rsid w:val="00B278E0"/>
    <w:rsid w:val="00B30431"/>
    <w:rsid w:val="00B30445"/>
    <w:rsid w:val="00B307F6"/>
    <w:rsid w:val="00B30A81"/>
    <w:rsid w:val="00B30B3F"/>
    <w:rsid w:val="00B30F5F"/>
    <w:rsid w:val="00B3128A"/>
    <w:rsid w:val="00B3171C"/>
    <w:rsid w:val="00B31CB0"/>
    <w:rsid w:val="00B31D4F"/>
    <w:rsid w:val="00B32324"/>
    <w:rsid w:val="00B3234B"/>
    <w:rsid w:val="00B3263B"/>
    <w:rsid w:val="00B3266E"/>
    <w:rsid w:val="00B32713"/>
    <w:rsid w:val="00B331B2"/>
    <w:rsid w:val="00B335CD"/>
    <w:rsid w:val="00B33694"/>
    <w:rsid w:val="00B35365"/>
    <w:rsid w:val="00B35458"/>
    <w:rsid w:val="00B3561F"/>
    <w:rsid w:val="00B358DB"/>
    <w:rsid w:val="00B35D8A"/>
    <w:rsid w:val="00B35FBA"/>
    <w:rsid w:val="00B36003"/>
    <w:rsid w:val="00B365C3"/>
    <w:rsid w:val="00B36785"/>
    <w:rsid w:val="00B36AF7"/>
    <w:rsid w:val="00B36C20"/>
    <w:rsid w:val="00B36C41"/>
    <w:rsid w:val="00B36EDC"/>
    <w:rsid w:val="00B36F57"/>
    <w:rsid w:val="00B36F67"/>
    <w:rsid w:val="00B3713A"/>
    <w:rsid w:val="00B3797A"/>
    <w:rsid w:val="00B37AA1"/>
    <w:rsid w:val="00B37CC3"/>
    <w:rsid w:val="00B37DFB"/>
    <w:rsid w:val="00B37ECC"/>
    <w:rsid w:val="00B40464"/>
    <w:rsid w:val="00B4057E"/>
    <w:rsid w:val="00B407ED"/>
    <w:rsid w:val="00B40BD9"/>
    <w:rsid w:val="00B41046"/>
    <w:rsid w:val="00B41104"/>
    <w:rsid w:val="00B417B3"/>
    <w:rsid w:val="00B42140"/>
    <w:rsid w:val="00B421D0"/>
    <w:rsid w:val="00B42242"/>
    <w:rsid w:val="00B42419"/>
    <w:rsid w:val="00B42D0B"/>
    <w:rsid w:val="00B42EC8"/>
    <w:rsid w:val="00B43239"/>
    <w:rsid w:val="00B43B20"/>
    <w:rsid w:val="00B43D71"/>
    <w:rsid w:val="00B44167"/>
    <w:rsid w:val="00B44BC8"/>
    <w:rsid w:val="00B44D61"/>
    <w:rsid w:val="00B4501C"/>
    <w:rsid w:val="00B46045"/>
    <w:rsid w:val="00B4616D"/>
    <w:rsid w:val="00B4655D"/>
    <w:rsid w:val="00B4660D"/>
    <w:rsid w:val="00B46D36"/>
    <w:rsid w:val="00B46E35"/>
    <w:rsid w:val="00B470C2"/>
    <w:rsid w:val="00B47201"/>
    <w:rsid w:val="00B47BFD"/>
    <w:rsid w:val="00B47DE2"/>
    <w:rsid w:val="00B5007D"/>
    <w:rsid w:val="00B502A4"/>
    <w:rsid w:val="00B50380"/>
    <w:rsid w:val="00B5081B"/>
    <w:rsid w:val="00B50925"/>
    <w:rsid w:val="00B50A58"/>
    <w:rsid w:val="00B50A81"/>
    <w:rsid w:val="00B50BDB"/>
    <w:rsid w:val="00B50C55"/>
    <w:rsid w:val="00B5138B"/>
    <w:rsid w:val="00B514B5"/>
    <w:rsid w:val="00B515B7"/>
    <w:rsid w:val="00B51721"/>
    <w:rsid w:val="00B521C7"/>
    <w:rsid w:val="00B5229B"/>
    <w:rsid w:val="00B5229C"/>
    <w:rsid w:val="00B5264A"/>
    <w:rsid w:val="00B52720"/>
    <w:rsid w:val="00B52800"/>
    <w:rsid w:val="00B5291A"/>
    <w:rsid w:val="00B52CCE"/>
    <w:rsid w:val="00B52F24"/>
    <w:rsid w:val="00B5306A"/>
    <w:rsid w:val="00B53072"/>
    <w:rsid w:val="00B53136"/>
    <w:rsid w:val="00B5317E"/>
    <w:rsid w:val="00B531ED"/>
    <w:rsid w:val="00B53285"/>
    <w:rsid w:val="00B53422"/>
    <w:rsid w:val="00B539AB"/>
    <w:rsid w:val="00B53AE4"/>
    <w:rsid w:val="00B5448F"/>
    <w:rsid w:val="00B54B4C"/>
    <w:rsid w:val="00B54BA3"/>
    <w:rsid w:val="00B54D49"/>
    <w:rsid w:val="00B54E86"/>
    <w:rsid w:val="00B5522C"/>
    <w:rsid w:val="00B55376"/>
    <w:rsid w:val="00B554A9"/>
    <w:rsid w:val="00B559AA"/>
    <w:rsid w:val="00B55A7B"/>
    <w:rsid w:val="00B55B19"/>
    <w:rsid w:val="00B55EC6"/>
    <w:rsid w:val="00B561B4"/>
    <w:rsid w:val="00B561EB"/>
    <w:rsid w:val="00B5624E"/>
    <w:rsid w:val="00B5635C"/>
    <w:rsid w:val="00B568D7"/>
    <w:rsid w:val="00B56F54"/>
    <w:rsid w:val="00B56FF4"/>
    <w:rsid w:val="00B57596"/>
    <w:rsid w:val="00B5784F"/>
    <w:rsid w:val="00B57B80"/>
    <w:rsid w:val="00B57DB3"/>
    <w:rsid w:val="00B602A6"/>
    <w:rsid w:val="00B60789"/>
    <w:rsid w:val="00B60969"/>
    <w:rsid w:val="00B6162F"/>
    <w:rsid w:val="00B62082"/>
    <w:rsid w:val="00B621C8"/>
    <w:rsid w:val="00B628AD"/>
    <w:rsid w:val="00B62E18"/>
    <w:rsid w:val="00B62EFB"/>
    <w:rsid w:val="00B63154"/>
    <w:rsid w:val="00B63389"/>
    <w:rsid w:val="00B634A8"/>
    <w:rsid w:val="00B639E0"/>
    <w:rsid w:val="00B63B27"/>
    <w:rsid w:val="00B64575"/>
    <w:rsid w:val="00B64EC6"/>
    <w:rsid w:val="00B64F4B"/>
    <w:rsid w:val="00B6563C"/>
    <w:rsid w:val="00B661AE"/>
    <w:rsid w:val="00B66F52"/>
    <w:rsid w:val="00B673F6"/>
    <w:rsid w:val="00B6768D"/>
    <w:rsid w:val="00B679D4"/>
    <w:rsid w:val="00B67C06"/>
    <w:rsid w:val="00B67D06"/>
    <w:rsid w:val="00B70254"/>
    <w:rsid w:val="00B703A6"/>
    <w:rsid w:val="00B70403"/>
    <w:rsid w:val="00B70C7F"/>
    <w:rsid w:val="00B70CE9"/>
    <w:rsid w:val="00B70D3A"/>
    <w:rsid w:val="00B7107C"/>
    <w:rsid w:val="00B7115A"/>
    <w:rsid w:val="00B711A6"/>
    <w:rsid w:val="00B71699"/>
    <w:rsid w:val="00B71778"/>
    <w:rsid w:val="00B718A2"/>
    <w:rsid w:val="00B72043"/>
    <w:rsid w:val="00B721B6"/>
    <w:rsid w:val="00B72252"/>
    <w:rsid w:val="00B72888"/>
    <w:rsid w:val="00B72E96"/>
    <w:rsid w:val="00B73301"/>
    <w:rsid w:val="00B7368B"/>
    <w:rsid w:val="00B73702"/>
    <w:rsid w:val="00B73A1D"/>
    <w:rsid w:val="00B742FC"/>
    <w:rsid w:val="00B7487F"/>
    <w:rsid w:val="00B74914"/>
    <w:rsid w:val="00B74B98"/>
    <w:rsid w:val="00B7516A"/>
    <w:rsid w:val="00B753DC"/>
    <w:rsid w:val="00B754B0"/>
    <w:rsid w:val="00B755F2"/>
    <w:rsid w:val="00B75810"/>
    <w:rsid w:val="00B75AD1"/>
    <w:rsid w:val="00B75F00"/>
    <w:rsid w:val="00B75F6E"/>
    <w:rsid w:val="00B75F93"/>
    <w:rsid w:val="00B7619A"/>
    <w:rsid w:val="00B76430"/>
    <w:rsid w:val="00B764D0"/>
    <w:rsid w:val="00B764D6"/>
    <w:rsid w:val="00B765C3"/>
    <w:rsid w:val="00B76623"/>
    <w:rsid w:val="00B7684A"/>
    <w:rsid w:val="00B76ED6"/>
    <w:rsid w:val="00B773B3"/>
    <w:rsid w:val="00B77584"/>
    <w:rsid w:val="00B779DB"/>
    <w:rsid w:val="00B779F0"/>
    <w:rsid w:val="00B77C4E"/>
    <w:rsid w:val="00B80139"/>
    <w:rsid w:val="00B80966"/>
    <w:rsid w:val="00B80D49"/>
    <w:rsid w:val="00B81209"/>
    <w:rsid w:val="00B813D5"/>
    <w:rsid w:val="00B814B5"/>
    <w:rsid w:val="00B814D9"/>
    <w:rsid w:val="00B81AED"/>
    <w:rsid w:val="00B81FE6"/>
    <w:rsid w:val="00B82C4C"/>
    <w:rsid w:val="00B82D6B"/>
    <w:rsid w:val="00B83597"/>
    <w:rsid w:val="00B8361D"/>
    <w:rsid w:val="00B8381F"/>
    <w:rsid w:val="00B83898"/>
    <w:rsid w:val="00B83A67"/>
    <w:rsid w:val="00B83B05"/>
    <w:rsid w:val="00B83B58"/>
    <w:rsid w:val="00B83CB4"/>
    <w:rsid w:val="00B843BE"/>
    <w:rsid w:val="00B8496A"/>
    <w:rsid w:val="00B84BD7"/>
    <w:rsid w:val="00B84E58"/>
    <w:rsid w:val="00B85370"/>
    <w:rsid w:val="00B8551F"/>
    <w:rsid w:val="00B8560E"/>
    <w:rsid w:val="00B85782"/>
    <w:rsid w:val="00B857A3"/>
    <w:rsid w:val="00B85836"/>
    <w:rsid w:val="00B85843"/>
    <w:rsid w:val="00B85A21"/>
    <w:rsid w:val="00B85CEA"/>
    <w:rsid w:val="00B85F2E"/>
    <w:rsid w:val="00B86241"/>
    <w:rsid w:val="00B86269"/>
    <w:rsid w:val="00B8663C"/>
    <w:rsid w:val="00B86940"/>
    <w:rsid w:val="00B86B63"/>
    <w:rsid w:val="00B86D7C"/>
    <w:rsid w:val="00B86DB2"/>
    <w:rsid w:val="00B90059"/>
    <w:rsid w:val="00B90853"/>
    <w:rsid w:val="00B90A5E"/>
    <w:rsid w:val="00B90F76"/>
    <w:rsid w:val="00B90FD4"/>
    <w:rsid w:val="00B91231"/>
    <w:rsid w:val="00B912F3"/>
    <w:rsid w:val="00B91586"/>
    <w:rsid w:val="00B916FB"/>
    <w:rsid w:val="00B9172B"/>
    <w:rsid w:val="00B918AC"/>
    <w:rsid w:val="00B91C5C"/>
    <w:rsid w:val="00B91DD9"/>
    <w:rsid w:val="00B92238"/>
    <w:rsid w:val="00B9284A"/>
    <w:rsid w:val="00B92ADF"/>
    <w:rsid w:val="00B92BE3"/>
    <w:rsid w:val="00B92CE8"/>
    <w:rsid w:val="00B932F4"/>
    <w:rsid w:val="00B937E3"/>
    <w:rsid w:val="00B939E7"/>
    <w:rsid w:val="00B93AE8"/>
    <w:rsid w:val="00B94248"/>
    <w:rsid w:val="00B9441A"/>
    <w:rsid w:val="00B9469A"/>
    <w:rsid w:val="00B947B7"/>
    <w:rsid w:val="00B9499F"/>
    <w:rsid w:val="00B94DAA"/>
    <w:rsid w:val="00B95051"/>
    <w:rsid w:val="00B95099"/>
    <w:rsid w:val="00B9555F"/>
    <w:rsid w:val="00B9641C"/>
    <w:rsid w:val="00B9648B"/>
    <w:rsid w:val="00B966C6"/>
    <w:rsid w:val="00B96734"/>
    <w:rsid w:val="00B96932"/>
    <w:rsid w:val="00B96CBB"/>
    <w:rsid w:val="00B96D00"/>
    <w:rsid w:val="00B96DC6"/>
    <w:rsid w:val="00B96F0C"/>
    <w:rsid w:val="00B97589"/>
    <w:rsid w:val="00B975DA"/>
    <w:rsid w:val="00B97A08"/>
    <w:rsid w:val="00BA02B9"/>
    <w:rsid w:val="00BA03F2"/>
    <w:rsid w:val="00BA09E3"/>
    <w:rsid w:val="00BA0C8E"/>
    <w:rsid w:val="00BA129E"/>
    <w:rsid w:val="00BA1490"/>
    <w:rsid w:val="00BA14F8"/>
    <w:rsid w:val="00BA16EF"/>
    <w:rsid w:val="00BA1786"/>
    <w:rsid w:val="00BA194F"/>
    <w:rsid w:val="00BA1D7B"/>
    <w:rsid w:val="00BA2C33"/>
    <w:rsid w:val="00BA313B"/>
    <w:rsid w:val="00BA34A9"/>
    <w:rsid w:val="00BA377E"/>
    <w:rsid w:val="00BA3ECE"/>
    <w:rsid w:val="00BA44A8"/>
    <w:rsid w:val="00BA4543"/>
    <w:rsid w:val="00BA48D9"/>
    <w:rsid w:val="00BA48EB"/>
    <w:rsid w:val="00BA4B1E"/>
    <w:rsid w:val="00BA4B51"/>
    <w:rsid w:val="00BA4EB8"/>
    <w:rsid w:val="00BA5131"/>
    <w:rsid w:val="00BA596C"/>
    <w:rsid w:val="00BA59F2"/>
    <w:rsid w:val="00BA5AE2"/>
    <w:rsid w:val="00BA5B1E"/>
    <w:rsid w:val="00BA5C24"/>
    <w:rsid w:val="00BA60E9"/>
    <w:rsid w:val="00BA68F0"/>
    <w:rsid w:val="00BA691F"/>
    <w:rsid w:val="00BA6A05"/>
    <w:rsid w:val="00BA78C9"/>
    <w:rsid w:val="00BA7987"/>
    <w:rsid w:val="00BA7BD8"/>
    <w:rsid w:val="00BA7C87"/>
    <w:rsid w:val="00BA7D2C"/>
    <w:rsid w:val="00BA7D2E"/>
    <w:rsid w:val="00BA7D5A"/>
    <w:rsid w:val="00BB0489"/>
    <w:rsid w:val="00BB0723"/>
    <w:rsid w:val="00BB0736"/>
    <w:rsid w:val="00BB0F3B"/>
    <w:rsid w:val="00BB1284"/>
    <w:rsid w:val="00BB16F7"/>
    <w:rsid w:val="00BB17F4"/>
    <w:rsid w:val="00BB1C55"/>
    <w:rsid w:val="00BB1E45"/>
    <w:rsid w:val="00BB2B23"/>
    <w:rsid w:val="00BB2C03"/>
    <w:rsid w:val="00BB379D"/>
    <w:rsid w:val="00BB386A"/>
    <w:rsid w:val="00BB3B54"/>
    <w:rsid w:val="00BB3EC7"/>
    <w:rsid w:val="00BB407D"/>
    <w:rsid w:val="00BB40C6"/>
    <w:rsid w:val="00BB42AE"/>
    <w:rsid w:val="00BB4570"/>
    <w:rsid w:val="00BB4B16"/>
    <w:rsid w:val="00BB4B79"/>
    <w:rsid w:val="00BB4C7A"/>
    <w:rsid w:val="00BB4F19"/>
    <w:rsid w:val="00BB5598"/>
    <w:rsid w:val="00BB55E5"/>
    <w:rsid w:val="00BB5E98"/>
    <w:rsid w:val="00BB5F84"/>
    <w:rsid w:val="00BB6F4C"/>
    <w:rsid w:val="00BB7279"/>
    <w:rsid w:val="00BB728C"/>
    <w:rsid w:val="00BB7435"/>
    <w:rsid w:val="00BB7446"/>
    <w:rsid w:val="00BB7C54"/>
    <w:rsid w:val="00BB7C85"/>
    <w:rsid w:val="00BB7E0A"/>
    <w:rsid w:val="00BC01AB"/>
    <w:rsid w:val="00BC02F4"/>
    <w:rsid w:val="00BC03CD"/>
    <w:rsid w:val="00BC04B1"/>
    <w:rsid w:val="00BC0B0A"/>
    <w:rsid w:val="00BC0B81"/>
    <w:rsid w:val="00BC12CC"/>
    <w:rsid w:val="00BC16EA"/>
    <w:rsid w:val="00BC1715"/>
    <w:rsid w:val="00BC18DC"/>
    <w:rsid w:val="00BC2406"/>
    <w:rsid w:val="00BC265F"/>
    <w:rsid w:val="00BC26E2"/>
    <w:rsid w:val="00BC2868"/>
    <w:rsid w:val="00BC289F"/>
    <w:rsid w:val="00BC2ABA"/>
    <w:rsid w:val="00BC2C3D"/>
    <w:rsid w:val="00BC2F0D"/>
    <w:rsid w:val="00BC3089"/>
    <w:rsid w:val="00BC32E5"/>
    <w:rsid w:val="00BC3952"/>
    <w:rsid w:val="00BC3AA1"/>
    <w:rsid w:val="00BC4012"/>
    <w:rsid w:val="00BC4915"/>
    <w:rsid w:val="00BC4F7B"/>
    <w:rsid w:val="00BC52D2"/>
    <w:rsid w:val="00BC54E2"/>
    <w:rsid w:val="00BC5596"/>
    <w:rsid w:val="00BC5701"/>
    <w:rsid w:val="00BC5A6A"/>
    <w:rsid w:val="00BC5BC9"/>
    <w:rsid w:val="00BC62E3"/>
    <w:rsid w:val="00BC6340"/>
    <w:rsid w:val="00BC695E"/>
    <w:rsid w:val="00BC6A94"/>
    <w:rsid w:val="00BC6B0E"/>
    <w:rsid w:val="00BC6CA4"/>
    <w:rsid w:val="00BC6E92"/>
    <w:rsid w:val="00BC71B3"/>
    <w:rsid w:val="00BC772C"/>
    <w:rsid w:val="00BC78A1"/>
    <w:rsid w:val="00BD0153"/>
    <w:rsid w:val="00BD01D0"/>
    <w:rsid w:val="00BD032B"/>
    <w:rsid w:val="00BD0422"/>
    <w:rsid w:val="00BD0979"/>
    <w:rsid w:val="00BD0ABC"/>
    <w:rsid w:val="00BD0D13"/>
    <w:rsid w:val="00BD0FB0"/>
    <w:rsid w:val="00BD14EC"/>
    <w:rsid w:val="00BD199A"/>
    <w:rsid w:val="00BD1CE5"/>
    <w:rsid w:val="00BD2B89"/>
    <w:rsid w:val="00BD2B8F"/>
    <w:rsid w:val="00BD2CFB"/>
    <w:rsid w:val="00BD311B"/>
    <w:rsid w:val="00BD3862"/>
    <w:rsid w:val="00BD3CD0"/>
    <w:rsid w:val="00BD3E46"/>
    <w:rsid w:val="00BD4293"/>
    <w:rsid w:val="00BD429C"/>
    <w:rsid w:val="00BD43BB"/>
    <w:rsid w:val="00BD451A"/>
    <w:rsid w:val="00BD45C0"/>
    <w:rsid w:val="00BD4888"/>
    <w:rsid w:val="00BD4F4C"/>
    <w:rsid w:val="00BD566B"/>
    <w:rsid w:val="00BD597D"/>
    <w:rsid w:val="00BD5A3C"/>
    <w:rsid w:val="00BD5DC0"/>
    <w:rsid w:val="00BD5E5B"/>
    <w:rsid w:val="00BD5E5D"/>
    <w:rsid w:val="00BD60FA"/>
    <w:rsid w:val="00BD62D6"/>
    <w:rsid w:val="00BD6857"/>
    <w:rsid w:val="00BD6A2B"/>
    <w:rsid w:val="00BD6A32"/>
    <w:rsid w:val="00BD7460"/>
    <w:rsid w:val="00BD77F0"/>
    <w:rsid w:val="00BD793D"/>
    <w:rsid w:val="00BD7D68"/>
    <w:rsid w:val="00BD7FDD"/>
    <w:rsid w:val="00BE03E7"/>
    <w:rsid w:val="00BE08CC"/>
    <w:rsid w:val="00BE0CA0"/>
    <w:rsid w:val="00BE0F6E"/>
    <w:rsid w:val="00BE10C0"/>
    <w:rsid w:val="00BE11F0"/>
    <w:rsid w:val="00BE1555"/>
    <w:rsid w:val="00BE1EA0"/>
    <w:rsid w:val="00BE202D"/>
    <w:rsid w:val="00BE2BC9"/>
    <w:rsid w:val="00BE2C78"/>
    <w:rsid w:val="00BE2F96"/>
    <w:rsid w:val="00BE3099"/>
    <w:rsid w:val="00BE3122"/>
    <w:rsid w:val="00BE361C"/>
    <w:rsid w:val="00BE3671"/>
    <w:rsid w:val="00BE373A"/>
    <w:rsid w:val="00BE37BA"/>
    <w:rsid w:val="00BE3968"/>
    <w:rsid w:val="00BE3CEA"/>
    <w:rsid w:val="00BE3E6B"/>
    <w:rsid w:val="00BE40A2"/>
    <w:rsid w:val="00BE4119"/>
    <w:rsid w:val="00BE46C5"/>
    <w:rsid w:val="00BE47DF"/>
    <w:rsid w:val="00BE4F78"/>
    <w:rsid w:val="00BE5026"/>
    <w:rsid w:val="00BE51BA"/>
    <w:rsid w:val="00BE5622"/>
    <w:rsid w:val="00BE63AD"/>
    <w:rsid w:val="00BE63E6"/>
    <w:rsid w:val="00BE6675"/>
    <w:rsid w:val="00BE676D"/>
    <w:rsid w:val="00BE6FE1"/>
    <w:rsid w:val="00BE798C"/>
    <w:rsid w:val="00BE7994"/>
    <w:rsid w:val="00BE7A60"/>
    <w:rsid w:val="00BE7DFD"/>
    <w:rsid w:val="00BE7E9F"/>
    <w:rsid w:val="00BF0214"/>
    <w:rsid w:val="00BF0292"/>
    <w:rsid w:val="00BF05B6"/>
    <w:rsid w:val="00BF0688"/>
    <w:rsid w:val="00BF1071"/>
    <w:rsid w:val="00BF138E"/>
    <w:rsid w:val="00BF149B"/>
    <w:rsid w:val="00BF15C7"/>
    <w:rsid w:val="00BF177F"/>
    <w:rsid w:val="00BF1805"/>
    <w:rsid w:val="00BF1B23"/>
    <w:rsid w:val="00BF1B73"/>
    <w:rsid w:val="00BF2047"/>
    <w:rsid w:val="00BF24B3"/>
    <w:rsid w:val="00BF2A32"/>
    <w:rsid w:val="00BF2AC6"/>
    <w:rsid w:val="00BF2CBC"/>
    <w:rsid w:val="00BF3852"/>
    <w:rsid w:val="00BF420A"/>
    <w:rsid w:val="00BF422E"/>
    <w:rsid w:val="00BF437A"/>
    <w:rsid w:val="00BF44EF"/>
    <w:rsid w:val="00BF456F"/>
    <w:rsid w:val="00BF47DB"/>
    <w:rsid w:val="00BF4A67"/>
    <w:rsid w:val="00BF4C50"/>
    <w:rsid w:val="00BF5257"/>
    <w:rsid w:val="00BF63E9"/>
    <w:rsid w:val="00BF67B2"/>
    <w:rsid w:val="00BF68E2"/>
    <w:rsid w:val="00BF6A12"/>
    <w:rsid w:val="00BF6AEC"/>
    <w:rsid w:val="00BF7114"/>
    <w:rsid w:val="00BF724A"/>
    <w:rsid w:val="00BF7599"/>
    <w:rsid w:val="00BF76FB"/>
    <w:rsid w:val="00BF78B5"/>
    <w:rsid w:val="00BF7C0B"/>
    <w:rsid w:val="00BF7EAD"/>
    <w:rsid w:val="00C00162"/>
    <w:rsid w:val="00C00424"/>
    <w:rsid w:val="00C004F9"/>
    <w:rsid w:val="00C00C94"/>
    <w:rsid w:val="00C0109A"/>
    <w:rsid w:val="00C011C5"/>
    <w:rsid w:val="00C01333"/>
    <w:rsid w:val="00C01902"/>
    <w:rsid w:val="00C01BA4"/>
    <w:rsid w:val="00C01BCD"/>
    <w:rsid w:val="00C01D91"/>
    <w:rsid w:val="00C01FDE"/>
    <w:rsid w:val="00C0228B"/>
    <w:rsid w:val="00C02668"/>
    <w:rsid w:val="00C026E8"/>
    <w:rsid w:val="00C0284E"/>
    <w:rsid w:val="00C02AD8"/>
    <w:rsid w:val="00C02DA5"/>
    <w:rsid w:val="00C02E07"/>
    <w:rsid w:val="00C03456"/>
    <w:rsid w:val="00C03FB3"/>
    <w:rsid w:val="00C041B7"/>
    <w:rsid w:val="00C04280"/>
    <w:rsid w:val="00C04407"/>
    <w:rsid w:val="00C04469"/>
    <w:rsid w:val="00C04566"/>
    <w:rsid w:val="00C045EE"/>
    <w:rsid w:val="00C04B0A"/>
    <w:rsid w:val="00C04ED5"/>
    <w:rsid w:val="00C05129"/>
    <w:rsid w:val="00C0512F"/>
    <w:rsid w:val="00C053CD"/>
    <w:rsid w:val="00C05403"/>
    <w:rsid w:val="00C05706"/>
    <w:rsid w:val="00C05B60"/>
    <w:rsid w:val="00C05DE7"/>
    <w:rsid w:val="00C06A6C"/>
    <w:rsid w:val="00C06C04"/>
    <w:rsid w:val="00C06E0F"/>
    <w:rsid w:val="00C06E51"/>
    <w:rsid w:val="00C06FF9"/>
    <w:rsid w:val="00C072B8"/>
    <w:rsid w:val="00C07344"/>
    <w:rsid w:val="00C07469"/>
    <w:rsid w:val="00C07759"/>
    <w:rsid w:val="00C077C2"/>
    <w:rsid w:val="00C077D6"/>
    <w:rsid w:val="00C07B38"/>
    <w:rsid w:val="00C10715"/>
    <w:rsid w:val="00C1073C"/>
    <w:rsid w:val="00C108C7"/>
    <w:rsid w:val="00C10E9C"/>
    <w:rsid w:val="00C1175E"/>
    <w:rsid w:val="00C128A8"/>
    <w:rsid w:val="00C136F5"/>
    <w:rsid w:val="00C138AD"/>
    <w:rsid w:val="00C13B52"/>
    <w:rsid w:val="00C13DB5"/>
    <w:rsid w:val="00C14219"/>
    <w:rsid w:val="00C144F4"/>
    <w:rsid w:val="00C14513"/>
    <w:rsid w:val="00C1452A"/>
    <w:rsid w:val="00C1456E"/>
    <w:rsid w:val="00C14851"/>
    <w:rsid w:val="00C148EE"/>
    <w:rsid w:val="00C14CF9"/>
    <w:rsid w:val="00C150FD"/>
    <w:rsid w:val="00C152A6"/>
    <w:rsid w:val="00C154C9"/>
    <w:rsid w:val="00C157AD"/>
    <w:rsid w:val="00C157B6"/>
    <w:rsid w:val="00C15D03"/>
    <w:rsid w:val="00C15F1A"/>
    <w:rsid w:val="00C15FE7"/>
    <w:rsid w:val="00C1666E"/>
    <w:rsid w:val="00C16D98"/>
    <w:rsid w:val="00C16DD7"/>
    <w:rsid w:val="00C16EBB"/>
    <w:rsid w:val="00C17960"/>
    <w:rsid w:val="00C20856"/>
    <w:rsid w:val="00C20869"/>
    <w:rsid w:val="00C208B9"/>
    <w:rsid w:val="00C20B5F"/>
    <w:rsid w:val="00C20BC9"/>
    <w:rsid w:val="00C21656"/>
    <w:rsid w:val="00C2179C"/>
    <w:rsid w:val="00C21D08"/>
    <w:rsid w:val="00C21DCF"/>
    <w:rsid w:val="00C21FF4"/>
    <w:rsid w:val="00C2233F"/>
    <w:rsid w:val="00C223F1"/>
    <w:rsid w:val="00C225D5"/>
    <w:rsid w:val="00C2293E"/>
    <w:rsid w:val="00C22B03"/>
    <w:rsid w:val="00C22B18"/>
    <w:rsid w:val="00C23180"/>
    <w:rsid w:val="00C232CF"/>
    <w:rsid w:val="00C2355D"/>
    <w:rsid w:val="00C247BF"/>
    <w:rsid w:val="00C25019"/>
    <w:rsid w:val="00C2532C"/>
    <w:rsid w:val="00C254B8"/>
    <w:rsid w:val="00C25539"/>
    <w:rsid w:val="00C25632"/>
    <w:rsid w:val="00C25634"/>
    <w:rsid w:val="00C259CF"/>
    <w:rsid w:val="00C25C04"/>
    <w:rsid w:val="00C25CA5"/>
    <w:rsid w:val="00C2683D"/>
    <w:rsid w:val="00C270A0"/>
    <w:rsid w:val="00C2789E"/>
    <w:rsid w:val="00C2798A"/>
    <w:rsid w:val="00C27A80"/>
    <w:rsid w:val="00C27A95"/>
    <w:rsid w:val="00C27BC3"/>
    <w:rsid w:val="00C3050A"/>
    <w:rsid w:val="00C30846"/>
    <w:rsid w:val="00C30A50"/>
    <w:rsid w:val="00C30D10"/>
    <w:rsid w:val="00C313BD"/>
    <w:rsid w:val="00C32215"/>
    <w:rsid w:val="00C3234D"/>
    <w:rsid w:val="00C32466"/>
    <w:rsid w:val="00C32874"/>
    <w:rsid w:val="00C329CE"/>
    <w:rsid w:val="00C32A14"/>
    <w:rsid w:val="00C32B07"/>
    <w:rsid w:val="00C32BDF"/>
    <w:rsid w:val="00C33021"/>
    <w:rsid w:val="00C331FB"/>
    <w:rsid w:val="00C3328A"/>
    <w:rsid w:val="00C33D09"/>
    <w:rsid w:val="00C33DFB"/>
    <w:rsid w:val="00C33FB5"/>
    <w:rsid w:val="00C347E5"/>
    <w:rsid w:val="00C349B9"/>
    <w:rsid w:val="00C34CB6"/>
    <w:rsid w:val="00C34ECE"/>
    <w:rsid w:val="00C35053"/>
    <w:rsid w:val="00C353CF"/>
    <w:rsid w:val="00C35683"/>
    <w:rsid w:val="00C35DD1"/>
    <w:rsid w:val="00C35EF7"/>
    <w:rsid w:val="00C3602D"/>
    <w:rsid w:val="00C362F5"/>
    <w:rsid w:val="00C364B5"/>
    <w:rsid w:val="00C36B6F"/>
    <w:rsid w:val="00C37099"/>
    <w:rsid w:val="00C3709A"/>
    <w:rsid w:val="00C3759F"/>
    <w:rsid w:val="00C37C57"/>
    <w:rsid w:val="00C40102"/>
    <w:rsid w:val="00C407D1"/>
    <w:rsid w:val="00C41269"/>
    <w:rsid w:val="00C41D24"/>
    <w:rsid w:val="00C41D4D"/>
    <w:rsid w:val="00C4266F"/>
    <w:rsid w:val="00C427C1"/>
    <w:rsid w:val="00C428C7"/>
    <w:rsid w:val="00C42AA1"/>
    <w:rsid w:val="00C42E99"/>
    <w:rsid w:val="00C42F0A"/>
    <w:rsid w:val="00C432C5"/>
    <w:rsid w:val="00C43812"/>
    <w:rsid w:val="00C438FF"/>
    <w:rsid w:val="00C440DA"/>
    <w:rsid w:val="00C44222"/>
    <w:rsid w:val="00C449B1"/>
    <w:rsid w:val="00C451B0"/>
    <w:rsid w:val="00C455A3"/>
    <w:rsid w:val="00C45767"/>
    <w:rsid w:val="00C45957"/>
    <w:rsid w:val="00C45AB8"/>
    <w:rsid w:val="00C45AD1"/>
    <w:rsid w:val="00C45C2A"/>
    <w:rsid w:val="00C45DFC"/>
    <w:rsid w:val="00C4600B"/>
    <w:rsid w:val="00C46272"/>
    <w:rsid w:val="00C463E4"/>
    <w:rsid w:val="00C46941"/>
    <w:rsid w:val="00C47218"/>
    <w:rsid w:val="00C4729C"/>
    <w:rsid w:val="00C47CEA"/>
    <w:rsid w:val="00C47FA5"/>
    <w:rsid w:val="00C5041F"/>
    <w:rsid w:val="00C50437"/>
    <w:rsid w:val="00C506A4"/>
    <w:rsid w:val="00C50AAC"/>
    <w:rsid w:val="00C50CE8"/>
    <w:rsid w:val="00C510BC"/>
    <w:rsid w:val="00C51195"/>
    <w:rsid w:val="00C51560"/>
    <w:rsid w:val="00C51B84"/>
    <w:rsid w:val="00C51FAC"/>
    <w:rsid w:val="00C51FCA"/>
    <w:rsid w:val="00C520E5"/>
    <w:rsid w:val="00C525F1"/>
    <w:rsid w:val="00C5264A"/>
    <w:rsid w:val="00C526B3"/>
    <w:rsid w:val="00C526FC"/>
    <w:rsid w:val="00C527B6"/>
    <w:rsid w:val="00C52A8C"/>
    <w:rsid w:val="00C52CC2"/>
    <w:rsid w:val="00C52E0B"/>
    <w:rsid w:val="00C530BB"/>
    <w:rsid w:val="00C53935"/>
    <w:rsid w:val="00C53B2A"/>
    <w:rsid w:val="00C53B97"/>
    <w:rsid w:val="00C53DC6"/>
    <w:rsid w:val="00C53F2E"/>
    <w:rsid w:val="00C540C6"/>
    <w:rsid w:val="00C542D2"/>
    <w:rsid w:val="00C54871"/>
    <w:rsid w:val="00C54A07"/>
    <w:rsid w:val="00C54A3B"/>
    <w:rsid w:val="00C54AA8"/>
    <w:rsid w:val="00C54BDD"/>
    <w:rsid w:val="00C5507B"/>
    <w:rsid w:val="00C5518A"/>
    <w:rsid w:val="00C552BF"/>
    <w:rsid w:val="00C560C3"/>
    <w:rsid w:val="00C56235"/>
    <w:rsid w:val="00C563C8"/>
    <w:rsid w:val="00C56668"/>
    <w:rsid w:val="00C56CDA"/>
    <w:rsid w:val="00C56FA9"/>
    <w:rsid w:val="00C57ACB"/>
    <w:rsid w:val="00C60239"/>
    <w:rsid w:val="00C603A3"/>
    <w:rsid w:val="00C605DB"/>
    <w:rsid w:val="00C60629"/>
    <w:rsid w:val="00C609FE"/>
    <w:rsid w:val="00C61331"/>
    <w:rsid w:val="00C61424"/>
    <w:rsid w:val="00C614CC"/>
    <w:rsid w:val="00C615FB"/>
    <w:rsid w:val="00C6166B"/>
    <w:rsid w:val="00C61AAF"/>
    <w:rsid w:val="00C624B2"/>
    <w:rsid w:val="00C62536"/>
    <w:rsid w:val="00C6290C"/>
    <w:rsid w:val="00C62BB0"/>
    <w:rsid w:val="00C62C06"/>
    <w:rsid w:val="00C62D45"/>
    <w:rsid w:val="00C62D7C"/>
    <w:rsid w:val="00C62DC9"/>
    <w:rsid w:val="00C633B4"/>
    <w:rsid w:val="00C634CE"/>
    <w:rsid w:val="00C63CD0"/>
    <w:rsid w:val="00C64964"/>
    <w:rsid w:val="00C64FAE"/>
    <w:rsid w:val="00C650F2"/>
    <w:rsid w:val="00C6545C"/>
    <w:rsid w:val="00C654E8"/>
    <w:rsid w:val="00C655D2"/>
    <w:rsid w:val="00C6567E"/>
    <w:rsid w:val="00C6594E"/>
    <w:rsid w:val="00C65D9C"/>
    <w:rsid w:val="00C65EB6"/>
    <w:rsid w:val="00C66380"/>
    <w:rsid w:val="00C664B8"/>
    <w:rsid w:val="00C66B0D"/>
    <w:rsid w:val="00C66D3F"/>
    <w:rsid w:val="00C66E4F"/>
    <w:rsid w:val="00C676A8"/>
    <w:rsid w:val="00C67882"/>
    <w:rsid w:val="00C67B78"/>
    <w:rsid w:val="00C67E04"/>
    <w:rsid w:val="00C70749"/>
    <w:rsid w:val="00C712BC"/>
    <w:rsid w:val="00C71D65"/>
    <w:rsid w:val="00C71D73"/>
    <w:rsid w:val="00C720CB"/>
    <w:rsid w:val="00C72430"/>
    <w:rsid w:val="00C72731"/>
    <w:rsid w:val="00C72AFF"/>
    <w:rsid w:val="00C73281"/>
    <w:rsid w:val="00C7335B"/>
    <w:rsid w:val="00C734D4"/>
    <w:rsid w:val="00C738F6"/>
    <w:rsid w:val="00C73CC7"/>
    <w:rsid w:val="00C74315"/>
    <w:rsid w:val="00C74412"/>
    <w:rsid w:val="00C744E8"/>
    <w:rsid w:val="00C74B3D"/>
    <w:rsid w:val="00C74D51"/>
    <w:rsid w:val="00C750E5"/>
    <w:rsid w:val="00C751CA"/>
    <w:rsid w:val="00C756A7"/>
    <w:rsid w:val="00C75716"/>
    <w:rsid w:val="00C7575A"/>
    <w:rsid w:val="00C758D2"/>
    <w:rsid w:val="00C75BE5"/>
    <w:rsid w:val="00C75F0C"/>
    <w:rsid w:val="00C75F14"/>
    <w:rsid w:val="00C76A17"/>
    <w:rsid w:val="00C76B3B"/>
    <w:rsid w:val="00C7728E"/>
    <w:rsid w:val="00C7760C"/>
    <w:rsid w:val="00C77683"/>
    <w:rsid w:val="00C77DFA"/>
    <w:rsid w:val="00C8071F"/>
    <w:rsid w:val="00C8077A"/>
    <w:rsid w:val="00C80821"/>
    <w:rsid w:val="00C8128C"/>
    <w:rsid w:val="00C817AC"/>
    <w:rsid w:val="00C8193B"/>
    <w:rsid w:val="00C819CE"/>
    <w:rsid w:val="00C81A5F"/>
    <w:rsid w:val="00C81B9E"/>
    <w:rsid w:val="00C81F3C"/>
    <w:rsid w:val="00C81FEA"/>
    <w:rsid w:val="00C820D3"/>
    <w:rsid w:val="00C821D4"/>
    <w:rsid w:val="00C8296C"/>
    <w:rsid w:val="00C82BB1"/>
    <w:rsid w:val="00C82FE5"/>
    <w:rsid w:val="00C83188"/>
    <w:rsid w:val="00C83276"/>
    <w:rsid w:val="00C84004"/>
    <w:rsid w:val="00C84910"/>
    <w:rsid w:val="00C84937"/>
    <w:rsid w:val="00C8494F"/>
    <w:rsid w:val="00C84A0A"/>
    <w:rsid w:val="00C852AC"/>
    <w:rsid w:val="00C8561C"/>
    <w:rsid w:val="00C8573F"/>
    <w:rsid w:val="00C85B60"/>
    <w:rsid w:val="00C86018"/>
    <w:rsid w:val="00C86086"/>
    <w:rsid w:val="00C864C1"/>
    <w:rsid w:val="00C86DED"/>
    <w:rsid w:val="00C87040"/>
    <w:rsid w:val="00C87044"/>
    <w:rsid w:val="00C875DF"/>
    <w:rsid w:val="00C87779"/>
    <w:rsid w:val="00C877BA"/>
    <w:rsid w:val="00C87941"/>
    <w:rsid w:val="00C87B60"/>
    <w:rsid w:val="00C87BEA"/>
    <w:rsid w:val="00C87F32"/>
    <w:rsid w:val="00C90A55"/>
    <w:rsid w:val="00C90C5A"/>
    <w:rsid w:val="00C90D72"/>
    <w:rsid w:val="00C910E5"/>
    <w:rsid w:val="00C91C88"/>
    <w:rsid w:val="00C91E6A"/>
    <w:rsid w:val="00C921E3"/>
    <w:rsid w:val="00C92246"/>
    <w:rsid w:val="00C92C2D"/>
    <w:rsid w:val="00C92E47"/>
    <w:rsid w:val="00C932AE"/>
    <w:rsid w:val="00C93992"/>
    <w:rsid w:val="00C93C75"/>
    <w:rsid w:val="00C940CE"/>
    <w:rsid w:val="00C94126"/>
    <w:rsid w:val="00C94359"/>
    <w:rsid w:val="00C9447B"/>
    <w:rsid w:val="00C94E41"/>
    <w:rsid w:val="00C95015"/>
    <w:rsid w:val="00C951E6"/>
    <w:rsid w:val="00C9543B"/>
    <w:rsid w:val="00C95473"/>
    <w:rsid w:val="00C954B5"/>
    <w:rsid w:val="00C95539"/>
    <w:rsid w:val="00C9565E"/>
    <w:rsid w:val="00C9569A"/>
    <w:rsid w:val="00C959B8"/>
    <w:rsid w:val="00C95D74"/>
    <w:rsid w:val="00C95F67"/>
    <w:rsid w:val="00C96F4F"/>
    <w:rsid w:val="00C974FE"/>
    <w:rsid w:val="00C9772D"/>
    <w:rsid w:val="00C97836"/>
    <w:rsid w:val="00C97C3A"/>
    <w:rsid w:val="00C97E27"/>
    <w:rsid w:val="00C97EF6"/>
    <w:rsid w:val="00CA00F0"/>
    <w:rsid w:val="00CA01C9"/>
    <w:rsid w:val="00CA0443"/>
    <w:rsid w:val="00CA0450"/>
    <w:rsid w:val="00CA054A"/>
    <w:rsid w:val="00CA0678"/>
    <w:rsid w:val="00CA06FF"/>
    <w:rsid w:val="00CA07F4"/>
    <w:rsid w:val="00CA0F1F"/>
    <w:rsid w:val="00CA0FF3"/>
    <w:rsid w:val="00CA10B2"/>
    <w:rsid w:val="00CA123A"/>
    <w:rsid w:val="00CA13A6"/>
    <w:rsid w:val="00CA164D"/>
    <w:rsid w:val="00CA1FF0"/>
    <w:rsid w:val="00CA20AE"/>
    <w:rsid w:val="00CA2335"/>
    <w:rsid w:val="00CA2A9D"/>
    <w:rsid w:val="00CA2C83"/>
    <w:rsid w:val="00CA2D49"/>
    <w:rsid w:val="00CA2DA7"/>
    <w:rsid w:val="00CA2DBC"/>
    <w:rsid w:val="00CA2FF8"/>
    <w:rsid w:val="00CA31FA"/>
    <w:rsid w:val="00CA3295"/>
    <w:rsid w:val="00CA342F"/>
    <w:rsid w:val="00CA34DD"/>
    <w:rsid w:val="00CA3871"/>
    <w:rsid w:val="00CA3E22"/>
    <w:rsid w:val="00CA4802"/>
    <w:rsid w:val="00CA4BFE"/>
    <w:rsid w:val="00CA5107"/>
    <w:rsid w:val="00CA514A"/>
    <w:rsid w:val="00CA5648"/>
    <w:rsid w:val="00CA56AF"/>
    <w:rsid w:val="00CA5DA1"/>
    <w:rsid w:val="00CA5E67"/>
    <w:rsid w:val="00CA6230"/>
    <w:rsid w:val="00CA6956"/>
    <w:rsid w:val="00CA6B45"/>
    <w:rsid w:val="00CA6C0E"/>
    <w:rsid w:val="00CA6C68"/>
    <w:rsid w:val="00CA6D53"/>
    <w:rsid w:val="00CA71E1"/>
    <w:rsid w:val="00CA769A"/>
    <w:rsid w:val="00CB067D"/>
    <w:rsid w:val="00CB08F8"/>
    <w:rsid w:val="00CB0AB9"/>
    <w:rsid w:val="00CB0AD3"/>
    <w:rsid w:val="00CB1125"/>
    <w:rsid w:val="00CB121D"/>
    <w:rsid w:val="00CB1397"/>
    <w:rsid w:val="00CB13B7"/>
    <w:rsid w:val="00CB14AC"/>
    <w:rsid w:val="00CB211B"/>
    <w:rsid w:val="00CB247B"/>
    <w:rsid w:val="00CB26FD"/>
    <w:rsid w:val="00CB27E8"/>
    <w:rsid w:val="00CB2877"/>
    <w:rsid w:val="00CB2B28"/>
    <w:rsid w:val="00CB2D15"/>
    <w:rsid w:val="00CB2FAD"/>
    <w:rsid w:val="00CB318A"/>
    <w:rsid w:val="00CB3591"/>
    <w:rsid w:val="00CB3941"/>
    <w:rsid w:val="00CB3E62"/>
    <w:rsid w:val="00CB3ED6"/>
    <w:rsid w:val="00CB40C4"/>
    <w:rsid w:val="00CB4225"/>
    <w:rsid w:val="00CB45B9"/>
    <w:rsid w:val="00CB461B"/>
    <w:rsid w:val="00CB5214"/>
    <w:rsid w:val="00CB5295"/>
    <w:rsid w:val="00CB5394"/>
    <w:rsid w:val="00CB555D"/>
    <w:rsid w:val="00CB55E7"/>
    <w:rsid w:val="00CB5ABF"/>
    <w:rsid w:val="00CB5B85"/>
    <w:rsid w:val="00CB5BFD"/>
    <w:rsid w:val="00CB6279"/>
    <w:rsid w:val="00CB660C"/>
    <w:rsid w:val="00CB6665"/>
    <w:rsid w:val="00CB6DC7"/>
    <w:rsid w:val="00CB7321"/>
    <w:rsid w:val="00CB733A"/>
    <w:rsid w:val="00CB73CB"/>
    <w:rsid w:val="00CB7A2A"/>
    <w:rsid w:val="00CB7C0A"/>
    <w:rsid w:val="00CC076D"/>
    <w:rsid w:val="00CC0FA8"/>
    <w:rsid w:val="00CC10ED"/>
    <w:rsid w:val="00CC13B4"/>
    <w:rsid w:val="00CC1886"/>
    <w:rsid w:val="00CC19EF"/>
    <w:rsid w:val="00CC1E8B"/>
    <w:rsid w:val="00CC1F36"/>
    <w:rsid w:val="00CC2316"/>
    <w:rsid w:val="00CC27ED"/>
    <w:rsid w:val="00CC2A8E"/>
    <w:rsid w:val="00CC2BAE"/>
    <w:rsid w:val="00CC2F0F"/>
    <w:rsid w:val="00CC3318"/>
    <w:rsid w:val="00CC389D"/>
    <w:rsid w:val="00CC3DB0"/>
    <w:rsid w:val="00CC3F82"/>
    <w:rsid w:val="00CC411D"/>
    <w:rsid w:val="00CC4249"/>
    <w:rsid w:val="00CC4799"/>
    <w:rsid w:val="00CC4851"/>
    <w:rsid w:val="00CC4FF1"/>
    <w:rsid w:val="00CC53ED"/>
    <w:rsid w:val="00CC55F2"/>
    <w:rsid w:val="00CC57DF"/>
    <w:rsid w:val="00CC5AAB"/>
    <w:rsid w:val="00CC5AF9"/>
    <w:rsid w:val="00CC66B0"/>
    <w:rsid w:val="00CC68B6"/>
    <w:rsid w:val="00CC6D06"/>
    <w:rsid w:val="00CC700E"/>
    <w:rsid w:val="00CC70BC"/>
    <w:rsid w:val="00CC70FA"/>
    <w:rsid w:val="00CC710A"/>
    <w:rsid w:val="00CC7175"/>
    <w:rsid w:val="00CC7543"/>
    <w:rsid w:val="00CC7A2E"/>
    <w:rsid w:val="00CC7FEB"/>
    <w:rsid w:val="00CD00F3"/>
    <w:rsid w:val="00CD0131"/>
    <w:rsid w:val="00CD0540"/>
    <w:rsid w:val="00CD05AF"/>
    <w:rsid w:val="00CD13E5"/>
    <w:rsid w:val="00CD158F"/>
    <w:rsid w:val="00CD16DC"/>
    <w:rsid w:val="00CD1759"/>
    <w:rsid w:val="00CD17D7"/>
    <w:rsid w:val="00CD17F6"/>
    <w:rsid w:val="00CD1844"/>
    <w:rsid w:val="00CD1B1E"/>
    <w:rsid w:val="00CD2205"/>
    <w:rsid w:val="00CD233E"/>
    <w:rsid w:val="00CD2690"/>
    <w:rsid w:val="00CD2900"/>
    <w:rsid w:val="00CD2E09"/>
    <w:rsid w:val="00CD2EE4"/>
    <w:rsid w:val="00CD373F"/>
    <w:rsid w:val="00CD398E"/>
    <w:rsid w:val="00CD3C48"/>
    <w:rsid w:val="00CD3E8D"/>
    <w:rsid w:val="00CD4512"/>
    <w:rsid w:val="00CD4852"/>
    <w:rsid w:val="00CD4C88"/>
    <w:rsid w:val="00CD5659"/>
    <w:rsid w:val="00CD5747"/>
    <w:rsid w:val="00CD58C0"/>
    <w:rsid w:val="00CD672A"/>
    <w:rsid w:val="00CD6944"/>
    <w:rsid w:val="00CD6947"/>
    <w:rsid w:val="00CD6989"/>
    <w:rsid w:val="00CD6E9C"/>
    <w:rsid w:val="00CD6F21"/>
    <w:rsid w:val="00CD7004"/>
    <w:rsid w:val="00CD7041"/>
    <w:rsid w:val="00CD7307"/>
    <w:rsid w:val="00CD770D"/>
    <w:rsid w:val="00CD7B5E"/>
    <w:rsid w:val="00CD7FBD"/>
    <w:rsid w:val="00CE01D9"/>
    <w:rsid w:val="00CE02F0"/>
    <w:rsid w:val="00CE0567"/>
    <w:rsid w:val="00CE0653"/>
    <w:rsid w:val="00CE0C7A"/>
    <w:rsid w:val="00CE0E47"/>
    <w:rsid w:val="00CE1330"/>
    <w:rsid w:val="00CE1337"/>
    <w:rsid w:val="00CE14E2"/>
    <w:rsid w:val="00CE174A"/>
    <w:rsid w:val="00CE199B"/>
    <w:rsid w:val="00CE1D26"/>
    <w:rsid w:val="00CE2568"/>
    <w:rsid w:val="00CE294A"/>
    <w:rsid w:val="00CE2CE7"/>
    <w:rsid w:val="00CE2FA8"/>
    <w:rsid w:val="00CE3299"/>
    <w:rsid w:val="00CE34FE"/>
    <w:rsid w:val="00CE37D3"/>
    <w:rsid w:val="00CE3A65"/>
    <w:rsid w:val="00CE3AB7"/>
    <w:rsid w:val="00CE3F83"/>
    <w:rsid w:val="00CE4805"/>
    <w:rsid w:val="00CE4C10"/>
    <w:rsid w:val="00CE5511"/>
    <w:rsid w:val="00CE557A"/>
    <w:rsid w:val="00CE5609"/>
    <w:rsid w:val="00CE569A"/>
    <w:rsid w:val="00CE59B6"/>
    <w:rsid w:val="00CE5C46"/>
    <w:rsid w:val="00CE63E0"/>
    <w:rsid w:val="00CE64AE"/>
    <w:rsid w:val="00CE6B0A"/>
    <w:rsid w:val="00CE6DBA"/>
    <w:rsid w:val="00CE6EE8"/>
    <w:rsid w:val="00CE70D8"/>
    <w:rsid w:val="00CE7239"/>
    <w:rsid w:val="00CE72D3"/>
    <w:rsid w:val="00CE776F"/>
    <w:rsid w:val="00CE7796"/>
    <w:rsid w:val="00CE787B"/>
    <w:rsid w:val="00CE7C00"/>
    <w:rsid w:val="00CE7DDD"/>
    <w:rsid w:val="00CF0642"/>
    <w:rsid w:val="00CF06B9"/>
    <w:rsid w:val="00CF0700"/>
    <w:rsid w:val="00CF0778"/>
    <w:rsid w:val="00CF0D28"/>
    <w:rsid w:val="00CF123E"/>
    <w:rsid w:val="00CF12E9"/>
    <w:rsid w:val="00CF1319"/>
    <w:rsid w:val="00CF24F8"/>
    <w:rsid w:val="00CF295B"/>
    <w:rsid w:val="00CF2A9A"/>
    <w:rsid w:val="00CF2F73"/>
    <w:rsid w:val="00CF33CC"/>
    <w:rsid w:val="00CF4088"/>
    <w:rsid w:val="00CF415C"/>
    <w:rsid w:val="00CF42CE"/>
    <w:rsid w:val="00CF43DA"/>
    <w:rsid w:val="00CF4741"/>
    <w:rsid w:val="00CF4BE4"/>
    <w:rsid w:val="00CF4C1D"/>
    <w:rsid w:val="00CF4CA2"/>
    <w:rsid w:val="00CF4D39"/>
    <w:rsid w:val="00CF4F4D"/>
    <w:rsid w:val="00CF516A"/>
    <w:rsid w:val="00CF541C"/>
    <w:rsid w:val="00CF5DB2"/>
    <w:rsid w:val="00CF6047"/>
    <w:rsid w:val="00CF6C44"/>
    <w:rsid w:val="00CF6D0F"/>
    <w:rsid w:val="00CF73A5"/>
    <w:rsid w:val="00CF7ADA"/>
    <w:rsid w:val="00CF7F19"/>
    <w:rsid w:val="00D00116"/>
    <w:rsid w:val="00D003F1"/>
    <w:rsid w:val="00D00559"/>
    <w:rsid w:val="00D005EE"/>
    <w:rsid w:val="00D006DC"/>
    <w:rsid w:val="00D007DA"/>
    <w:rsid w:val="00D00E01"/>
    <w:rsid w:val="00D00FC3"/>
    <w:rsid w:val="00D012B5"/>
    <w:rsid w:val="00D01526"/>
    <w:rsid w:val="00D018BE"/>
    <w:rsid w:val="00D01962"/>
    <w:rsid w:val="00D01A46"/>
    <w:rsid w:val="00D01EC0"/>
    <w:rsid w:val="00D01FD1"/>
    <w:rsid w:val="00D02032"/>
    <w:rsid w:val="00D0216A"/>
    <w:rsid w:val="00D02186"/>
    <w:rsid w:val="00D02296"/>
    <w:rsid w:val="00D026C7"/>
    <w:rsid w:val="00D027D3"/>
    <w:rsid w:val="00D027D7"/>
    <w:rsid w:val="00D02D55"/>
    <w:rsid w:val="00D03035"/>
    <w:rsid w:val="00D03265"/>
    <w:rsid w:val="00D03727"/>
    <w:rsid w:val="00D037D3"/>
    <w:rsid w:val="00D0398A"/>
    <w:rsid w:val="00D03FF7"/>
    <w:rsid w:val="00D04061"/>
    <w:rsid w:val="00D04318"/>
    <w:rsid w:val="00D04407"/>
    <w:rsid w:val="00D047B1"/>
    <w:rsid w:val="00D04904"/>
    <w:rsid w:val="00D04CD6"/>
    <w:rsid w:val="00D04D97"/>
    <w:rsid w:val="00D04EAB"/>
    <w:rsid w:val="00D05D78"/>
    <w:rsid w:val="00D05D88"/>
    <w:rsid w:val="00D06029"/>
    <w:rsid w:val="00D0612C"/>
    <w:rsid w:val="00D066AA"/>
    <w:rsid w:val="00D06D29"/>
    <w:rsid w:val="00D06DC3"/>
    <w:rsid w:val="00D06F0F"/>
    <w:rsid w:val="00D07036"/>
    <w:rsid w:val="00D07B54"/>
    <w:rsid w:val="00D07D27"/>
    <w:rsid w:val="00D07FE8"/>
    <w:rsid w:val="00D10253"/>
    <w:rsid w:val="00D10518"/>
    <w:rsid w:val="00D10607"/>
    <w:rsid w:val="00D1087D"/>
    <w:rsid w:val="00D10A9A"/>
    <w:rsid w:val="00D10B0A"/>
    <w:rsid w:val="00D10D25"/>
    <w:rsid w:val="00D10E2E"/>
    <w:rsid w:val="00D10F3C"/>
    <w:rsid w:val="00D10FEC"/>
    <w:rsid w:val="00D110DC"/>
    <w:rsid w:val="00D11418"/>
    <w:rsid w:val="00D11448"/>
    <w:rsid w:val="00D1144F"/>
    <w:rsid w:val="00D1190B"/>
    <w:rsid w:val="00D1192D"/>
    <w:rsid w:val="00D11932"/>
    <w:rsid w:val="00D11D08"/>
    <w:rsid w:val="00D11E44"/>
    <w:rsid w:val="00D12587"/>
    <w:rsid w:val="00D12AD6"/>
    <w:rsid w:val="00D12CF8"/>
    <w:rsid w:val="00D135D2"/>
    <w:rsid w:val="00D1426A"/>
    <w:rsid w:val="00D142B7"/>
    <w:rsid w:val="00D14668"/>
    <w:rsid w:val="00D1476A"/>
    <w:rsid w:val="00D14A1A"/>
    <w:rsid w:val="00D14D6C"/>
    <w:rsid w:val="00D14FC8"/>
    <w:rsid w:val="00D1501F"/>
    <w:rsid w:val="00D152AF"/>
    <w:rsid w:val="00D1578E"/>
    <w:rsid w:val="00D162B2"/>
    <w:rsid w:val="00D16794"/>
    <w:rsid w:val="00D1694E"/>
    <w:rsid w:val="00D1707A"/>
    <w:rsid w:val="00D172F7"/>
    <w:rsid w:val="00D17340"/>
    <w:rsid w:val="00D176FA"/>
    <w:rsid w:val="00D20283"/>
    <w:rsid w:val="00D20515"/>
    <w:rsid w:val="00D20E95"/>
    <w:rsid w:val="00D20ED5"/>
    <w:rsid w:val="00D212A7"/>
    <w:rsid w:val="00D212AB"/>
    <w:rsid w:val="00D2183D"/>
    <w:rsid w:val="00D2185C"/>
    <w:rsid w:val="00D21980"/>
    <w:rsid w:val="00D21EAF"/>
    <w:rsid w:val="00D22568"/>
    <w:rsid w:val="00D228D9"/>
    <w:rsid w:val="00D22D8C"/>
    <w:rsid w:val="00D22D93"/>
    <w:rsid w:val="00D22DC8"/>
    <w:rsid w:val="00D22F59"/>
    <w:rsid w:val="00D230FA"/>
    <w:rsid w:val="00D2313E"/>
    <w:rsid w:val="00D2367E"/>
    <w:rsid w:val="00D23E75"/>
    <w:rsid w:val="00D23FB9"/>
    <w:rsid w:val="00D24274"/>
    <w:rsid w:val="00D24820"/>
    <w:rsid w:val="00D24D5E"/>
    <w:rsid w:val="00D24D81"/>
    <w:rsid w:val="00D24F63"/>
    <w:rsid w:val="00D2519D"/>
    <w:rsid w:val="00D252D2"/>
    <w:rsid w:val="00D254D3"/>
    <w:rsid w:val="00D25DD7"/>
    <w:rsid w:val="00D260B1"/>
    <w:rsid w:val="00D2665E"/>
    <w:rsid w:val="00D26AEA"/>
    <w:rsid w:val="00D271FE"/>
    <w:rsid w:val="00D2736C"/>
    <w:rsid w:val="00D27498"/>
    <w:rsid w:val="00D27612"/>
    <w:rsid w:val="00D2761B"/>
    <w:rsid w:val="00D27799"/>
    <w:rsid w:val="00D279DE"/>
    <w:rsid w:val="00D27EF3"/>
    <w:rsid w:val="00D300D9"/>
    <w:rsid w:val="00D3044F"/>
    <w:rsid w:val="00D305D6"/>
    <w:rsid w:val="00D30792"/>
    <w:rsid w:val="00D3081A"/>
    <w:rsid w:val="00D30840"/>
    <w:rsid w:val="00D309DF"/>
    <w:rsid w:val="00D30B8B"/>
    <w:rsid w:val="00D30BA4"/>
    <w:rsid w:val="00D30C03"/>
    <w:rsid w:val="00D30D4E"/>
    <w:rsid w:val="00D313A4"/>
    <w:rsid w:val="00D31B51"/>
    <w:rsid w:val="00D3224D"/>
    <w:rsid w:val="00D32290"/>
    <w:rsid w:val="00D322A2"/>
    <w:rsid w:val="00D32555"/>
    <w:rsid w:val="00D3257B"/>
    <w:rsid w:val="00D32808"/>
    <w:rsid w:val="00D329BA"/>
    <w:rsid w:val="00D32AB9"/>
    <w:rsid w:val="00D32B35"/>
    <w:rsid w:val="00D32BED"/>
    <w:rsid w:val="00D32DC5"/>
    <w:rsid w:val="00D33AF5"/>
    <w:rsid w:val="00D33B70"/>
    <w:rsid w:val="00D34091"/>
    <w:rsid w:val="00D340CE"/>
    <w:rsid w:val="00D3467D"/>
    <w:rsid w:val="00D3467F"/>
    <w:rsid w:val="00D34BDE"/>
    <w:rsid w:val="00D3507A"/>
    <w:rsid w:val="00D350A4"/>
    <w:rsid w:val="00D35205"/>
    <w:rsid w:val="00D355C5"/>
    <w:rsid w:val="00D35F7E"/>
    <w:rsid w:val="00D35F87"/>
    <w:rsid w:val="00D36262"/>
    <w:rsid w:val="00D363F7"/>
    <w:rsid w:val="00D36427"/>
    <w:rsid w:val="00D36B94"/>
    <w:rsid w:val="00D370DB"/>
    <w:rsid w:val="00D373D9"/>
    <w:rsid w:val="00D3766A"/>
    <w:rsid w:val="00D37818"/>
    <w:rsid w:val="00D37ACD"/>
    <w:rsid w:val="00D37B9B"/>
    <w:rsid w:val="00D37E08"/>
    <w:rsid w:val="00D4081B"/>
    <w:rsid w:val="00D40E39"/>
    <w:rsid w:val="00D41193"/>
    <w:rsid w:val="00D41EFC"/>
    <w:rsid w:val="00D41F31"/>
    <w:rsid w:val="00D4236E"/>
    <w:rsid w:val="00D42564"/>
    <w:rsid w:val="00D4295B"/>
    <w:rsid w:val="00D429CC"/>
    <w:rsid w:val="00D42C48"/>
    <w:rsid w:val="00D42E5B"/>
    <w:rsid w:val="00D42ED8"/>
    <w:rsid w:val="00D431EA"/>
    <w:rsid w:val="00D43986"/>
    <w:rsid w:val="00D43D3B"/>
    <w:rsid w:val="00D440F4"/>
    <w:rsid w:val="00D4416F"/>
    <w:rsid w:val="00D44578"/>
    <w:rsid w:val="00D445B4"/>
    <w:rsid w:val="00D4488E"/>
    <w:rsid w:val="00D44900"/>
    <w:rsid w:val="00D4499D"/>
    <w:rsid w:val="00D44E02"/>
    <w:rsid w:val="00D4526E"/>
    <w:rsid w:val="00D452AF"/>
    <w:rsid w:val="00D454A7"/>
    <w:rsid w:val="00D46141"/>
    <w:rsid w:val="00D465B3"/>
    <w:rsid w:val="00D468FD"/>
    <w:rsid w:val="00D47545"/>
    <w:rsid w:val="00D4762B"/>
    <w:rsid w:val="00D47722"/>
    <w:rsid w:val="00D47A74"/>
    <w:rsid w:val="00D47B1F"/>
    <w:rsid w:val="00D47E1F"/>
    <w:rsid w:val="00D47F8C"/>
    <w:rsid w:val="00D502ED"/>
    <w:rsid w:val="00D50C7E"/>
    <w:rsid w:val="00D50D66"/>
    <w:rsid w:val="00D50D70"/>
    <w:rsid w:val="00D50E47"/>
    <w:rsid w:val="00D51008"/>
    <w:rsid w:val="00D511C5"/>
    <w:rsid w:val="00D51389"/>
    <w:rsid w:val="00D5145C"/>
    <w:rsid w:val="00D5154D"/>
    <w:rsid w:val="00D51586"/>
    <w:rsid w:val="00D51A4E"/>
    <w:rsid w:val="00D51B69"/>
    <w:rsid w:val="00D51E33"/>
    <w:rsid w:val="00D52089"/>
    <w:rsid w:val="00D5234C"/>
    <w:rsid w:val="00D52980"/>
    <w:rsid w:val="00D530FF"/>
    <w:rsid w:val="00D53647"/>
    <w:rsid w:val="00D543E6"/>
    <w:rsid w:val="00D5488C"/>
    <w:rsid w:val="00D54A24"/>
    <w:rsid w:val="00D54CD4"/>
    <w:rsid w:val="00D54DC5"/>
    <w:rsid w:val="00D54DED"/>
    <w:rsid w:val="00D54F5D"/>
    <w:rsid w:val="00D55047"/>
    <w:rsid w:val="00D555FE"/>
    <w:rsid w:val="00D56181"/>
    <w:rsid w:val="00D56398"/>
    <w:rsid w:val="00D56A82"/>
    <w:rsid w:val="00D56AC8"/>
    <w:rsid w:val="00D56D23"/>
    <w:rsid w:val="00D56E93"/>
    <w:rsid w:val="00D56EF9"/>
    <w:rsid w:val="00D56F35"/>
    <w:rsid w:val="00D56F38"/>
    <w:rsid w:val="00D5761E"/>
    <w:rsid w:val="00D577B0"/>
    <w:rsid w:val="00D5796D"/>
    <w:rsid w:val="00D60004"/>
    <w:rsid w:val="00D606F3"/>
    <w:rsid w:val="00D618AD"/>
    <w:rsid w:val="00D61A11"/>
    <w:rsid w:val="00D61E3E"/>
    <w:rsid w:val="00D621A8"/>
    <w:rsid w:val="00D62470"/>
    <w:rsid w:val="00D6393D"/>
    <w:rsid w:val="00D63F36"/>
    <w:rsid w:val="00D63FCC"/>
    <w:rsid w:val="00D641F2"/>
    <w:rsid w:val="00D6486A"/>
    <w:rsid w:val="00D648FB"/>
    <w:rsid w:val="00D64BB5"/>
    <w:rsid w:val="00D64E28"/>
    <w:rsid w:val="00D65396"/>
    <w:rsid w:val="00D653B6"/>
    <w:rsid w:val="00D658C5"/>
    <w:rsid w:val="00D65A1B"/>
    <w:rsid w:val="00D65CBE"/>
    <w:rsid w:val="00D65E4F"/>
    <w:rsid w:val="00D65E99"/>
    <w:rsid w:val="00D661DD"/>
    <w:rsid w:val="00D66201"/>
    <w:rsid w:val="00D662E0"/>
    <w:rsid w:val="00D664C1"/>
    <w:rsid w:val="00D668EA"/>
    <w:rsid w:val="00D66A82"/>
    <w:rsid w:val="00D672E2"/>
    <w:rsid w:val="00D67388"/>
    <w:rsid w:val="00D678DC"/>
    <w:rsid w:val="00D6A731"/>
    <w:rsid w:val="00D704B2"/>
    <w:rsid w:val="00D706CC"/>
    <w:rsid w:val="00D70862"/>
    <w:rsid w:val="00D709A3"/>
    <w:rsid w:val="00D70CE5"/>
    <w:rsid w:val="00D70D36"/>
    <w:rsid w:val="00D70D3E"/>
    <w:rsid w:val="00D70E4C"/>
    <w:rsid w:val="00D71017"/>
    <w:rsid w:val="00D712ED"/>
    <w:rsid w:val="00D7148B"/>
    <w:rsid w:val="00D718DF"/>
    <w:rsid w:val="00D7191D"/>
    <w:rsid w:val="00D719C4"/>
    <w:rsid w:val="00D71A86"/>
    <w:rsid w:val="00D71C95"/>
    <w:rsid w:val="00D71D4C"/>
    <w:rsid w:val="00D72576"/>
    <w:rsid w:val="00D727F3"/>
    <w:rsid w:val="00D72C49"/>
    <w:rsid w:val="00D72FBE"/>
    <w:rsid w:val="00D73447"/>
    <w:rsid w:val="00D73D3A"/>
    <w:rsid w:val="00D73E5F"/>
    <w:rsid w:val="00D73E93"/>
    <w:rsid w:val="00D74099"/>
    <w:rsid w:val="00D74105"/>
    <w:rsid w:val="00D74364"/>
    <w:rsid w:val="00D74CB9"/>
    <w:rsid w:val="00D74E1A"/>
    <w:rsid w:val="00D75136"/>
    <w:rsid w:val="00D7517F"/>
    <w:rsid w:val="00D753BE"/>
    <w:rsid w:val="00D754F0"/>
    <w:rsid w:val="00D7563D"/>
    <w:rsid w:val="00D7569E"/>
    <w:rsid w:val="00D75B66"/>
    <w:rsid w:val="00D75D79"/>
    <w:rsid w:val="00D75FE4"/>
    <w:rsid w:val="00D76461"/>
    <w:rsid w:val="00D76A98"/>
    <w:rsid w:val="00D76DCB"/>
    <w:rsid w:val="00D76F9F"/>
    <w:rsid w:val="00D773D0"/>
    <w:rsid w:val="00D77735"/>
    <w:rsid w:val="00D777B1"/>
    <w:rsid w:val="00D777D7"/>
    <w:rsid w:val="00D778B1"/>
    <w:rsid w:val="00D77AD6"/>
    <w:rsid w:val="00D77B4C"/>
    <w:rsid w:val="00D77F1B"/>
    <w:rsid w:val="00D77F55"/>
    <w:rsid w:val="00D80083"/>
    <w:rsid w:val="00D803E1"/>
    <w:rsid w:val="00D808B2"/>
    <w:rsid w:val="00D809B6"/>
    <w:rsid w:val="00D809E5"/>
    <w:rsid w:val="00D80AB6"/>
    <w:rsid w:val="00D81066"/>
    <w:rsid w:val="00D8149A"/>
    <w:rsid w:val="00D81825"/>
    <w:rsid w:val="00D81AB5"/>
    <w:rsid w:val="00D81D20"/>
    <w:rsid w:val="00D81D9E"/>
    <w:rsid w:val="00D8205E"/>
    <w:rsid w:val="00D82DE6"/>
    <w:rsid w:val="00D839A1"/>
    <w:rsid w:val="00D848BE"/>
    <w:rsid w:val="00D84ADB"/>
    <w:rsid w:val="00D851C5"/>
    <w:rsid w:val="00D8543A"/>
    <w:rsid w:val="00D855D9"/>
    <w:rsid w:val="00D858E0"/>
    <w:rsid w:val="00D86B9D"/>
    <w:rsid w:val="00D87373"/>
    <w:rsid w:val="00D87797"/>
    <w:rsid w:val="00D900DF"/>
    <w:rsid w:val="00D90A9D"/>
    <w:rsid w:val="00D90F35"/>
    <w:rsid w:val="00D9109B"/>
    <w:rsid w:val="00D91241"/>
    <w:rsid w:val="00D9155E"/>
    <w:rsid w:val="00D916FF"/>
    <w:rsid w:val="00D91755"/>
    <w:rsid w:val="00D91765"/>
    <w:rsid w:val="00D91834"/>
    <w:rsid w:val="00D92005"/>
    <w:rsid w:val="00D92069"/>
    <w:rsid w:val="00D92141"/>
    <w:rsid w:val="00D923F5"/>
    <w:rsid w:val="00D925D0"/>
    <w:rsid w:val="00D92605"/>
    <w:rsid w:val="00D92A6C"/>
    <w:rsid w:val="00D92BB0"/>
    <w:rsid w:val="00D92FC9"/>
    <w:rsid w:val="00D939F9"/>
    <w:rsid w:val="00D93EDF"/>
    <w:rsid w:val="00D93FB9"/>
    <w:rsid w:val="00D94260"/>
    <w:rsid w:val="00D94340"/>
    <w:rsid w:val="00D947F8"/>
    <w:rsid w:val="00D9481C"/>
    <w:rsid w:val="00D950C8"/>
    <w:rsid w:val="00D951EE"/>
    <w:rsid w:val="00D953D2"/>
    <w:rsid w:val="00D9562E"/>
    <w:rsid w:val="00D95CD8"/>
    <w:rsid w:val="00D962F9"/>
    <w:rsid w:val="00D96A95"/>
    <w:rsid w:val="00D96B32"/>
    <w:rsid w:val="00D971BB"/>
    <w:rsid w:val="00D973EA"/>
    <w:rsid w:val="00D97A83"/>
    <w:rsid w:val="00DA04D0"/>
    <w:rsid w:val="00DA06FF"/>
    <w:rsid w:val="00DA0995"/>
    <w:rsid w:val="00DA0A7F"/>
    <w:rsid w:val="00DA0AC7"/>
    <w:rsid w:val="00DA0C68"/>
    <w:rsid w:val="00DA0D97"/>
    <w:rsid w:val="00DA1179"/>
    <w:rsid w:val="00DA16EA"/>
    <w:rsid w:val="00DA1839"/>
    <w:rsid w:val="00DA192F"/>
    <w:rsid w:val="00DA1B7B"/>
    <w:rsid w:val="00DA2A14"/>
    <w:rsid w:val="00DA2DDD"/>
    <w:rsid w:val="00DA2DFD"/>
    <w:rsid w:val="00DA2F49"/>
    <w:rsid w:val="00DA30FA"/>
    <w:rsid w:val="00DA35C7"/>
    <w:rsid w:val="00DA3756"/>
    <w:rsid w:val="00DA40E2"/>
    <w:rsid w:val="00DA4A00"/>
    <w:rsid w:val="00DA5158"/>
    <w:rsid w:val="00DA5531"/>
    <w:rsid w:val="00DA5539"/>
    <w:rsid w:val="00DA5829"/>
    <w:rsid w:val="00DA5E24"/>
    <w:rsid w:val="00DA646F"/>
    <w:rsid w:val="00DA7082"/>
    <w:rsid w:val="00DA7366"/>
    <w:rsid w:val="00DA74D8"/>
    <w:rsid w:val="00DA79EF"/>
    <w:rsid w:val="00DB09EB"/>
    <w:rsid w:val="00DB0AF7"/>
    <w:rsid w:val="00DB0ED3"/>
    <w:rsid w:val="00DB1145"/>
    <w:rsid w:val="00DB1175"/>
    <w:rsid w:val="00DB1306"/>
    <w:rsid w:val="00DB141A"/>
    <w:rsid w:val="00DB18DA"/>
    <w:rsid w:val="00DB1FC3"/>
    <w:rsid w:val="00DB1FD0"/>
    <w:rsid w:val="00DB2832"/>
    <w:rsid w:val="00DB2F8B"/>
    <w:rsid w:val="00DB324E"/>
    <w:rsid w:val="00DB33F4"/>
    <w:rsid w:val="00DB394D"/>
    <w:rsid w:val="00DB395C"/>
    <w:rsid w:val="00DB3CC9"/>
    <w:rsid w:val="00DB4CF6"/>
    <w:rsid w:val="00DB4EA3"/>
    <w:rsid w:val="00DB51C7"/>
    <w:rsid w:val="00DB5768"/>
    <w:rsid w:val="00DB607C"/>
    <w:rsid w:val="00DB641E"/>
    <w:rsid w:val="00DB6AAE"/>
    <w:rsid w:val="00DB6FE3"/>
    <w:rsid w:val="00DB7182"/>
    <w:rsid w:val="00DB7206"/>
    <w:rsid w:val="00DB7355"/>
    <w:rsid w:val="00DB7DE3"/>
    <w:rsid w:val="00DB7E4F"/>
    <w:rsid w:val="00DB7EC8"/>
    <w:rsid w:val="00DC0124"/>
    <w:rsid w:val="00DC013B"/>
    <w:rsid w:val="00DC0BB2"/>
    <w:rsid w:val="00DC0DB9"/>
    <w:rsid w:val="00DC0E58"/>
    <w:rsid w:val="00DC102A"/>
    <w:rsid w:val="00DC123D"/>
    <w:rsid w:val="00DC19CC"/>
    <w:rsid w:val="00DC2390"/>
    <w:rsid w:val="00DC25ED"/>
    <w:rsid w:val="00DC31AC"/>
    <w:rsid w:val="00DC3301"/>
    <w:rsid w:val="00DC377E"/>
    <w:rsid w:val="00DC3D1E"/>
    <w:rsid w:val="00DC424C"/>
    <w:rsid w:val="00DC4437"/>
    <w:rsid w:val="00DC52DD"/>
    <w:rsid w:val="00DC5E6F"/>
    <w:rsid w:val="00DC643E"/>
    <w:rsid w:val="00DC6480"/>
    <w:rsid w:val="00DC68B1"/>
    <w:rsid w:val="00DC6E54"/>
    <w:rsid w:val="00DC6F3F"/>
    <w:rsid w:val="00DC7083"/>
    <w:rsid w:val="00DC7AAD"/>
    <w:rsid w:val="00DC7BB1"/>
    <w:rsid w:val="00DC7E21"/>
    <w:rsid w:val="00DD0606"/>
    <w:rsid w:val="00DD0617"/>
    <w:rsid w:val="00DD0657"/>
    <w:rsid w:val="00DD105A"/>
    <w:rsid w:val="00DD1064"/>
    <w:rsid w:val="00DD108F"/>
    <w:rsid w:val="00DD1921"/>
    <w:rsid w:val="00DD19D0"/>
    <w:rsid w:val="00DD1B36"/>
    <w:rsid w:val="00DD1C96"/>
    <w:rsid w:val="00DD1FC7"/>
    <w:rsid w:val="00DD1FD5"/>
    <w:rsid w:val="00DD23BF"/>
    <w:rsid w:val="00DD2BFC"/>
    <w:rsid w:val="00DD3246"/>
    <w:rsid w:val="00DD34B1"/>
    <w:rsid w:val="00DD374E"/>
    <w:rsid w:val="00DD3AD3"/>
    <w:rsid w:val="00DD3FD3"/>
    <w:rsid w:val="00DD4149"/>
    <w:rsid w:val="00DD4362"/>
    <w:rsid w:val="00DD44B4"/>
    <w:rsid w:val="00DD45C9"/>
    <w:rsid w:val="00DD46C1"/>
    <w:rsid w:val="00DD4810"/>
    <w:rsid w:val="00DD4857"/>
    <w:rsid w:val="00DD4B35"/>
    <w:rsid w:val="00DD4D9D"/>
    <w:rsid w:val="00DD4F06"/>
    <w:rsid w:val="00DD58EE"/>
    <w:rsid w:val="00DD63F5"/>
    <w:rsid w:val="00DD6667"/>
    <w:rsid w:val="00DD672D"/>
    <w:rsid w:val="00DD6AC6"/>
    <w:rsid w:val="00DD6FCF"/>
    <w:rsid w:val="00DD7253"/>
    <w:rsid w:val="00DD77E8"/>
    <w:rsid w:val="00DD79EB"/>
    <w:rsid w:val="00DD7A10"/>
    <w:rsid w:val="00DD7FA8"/>
    <w:rsid w:val="00DE0187"/>
    <w:rsid w:val="00DE0489"/>
    <w:rsid w:val="00DE07BB"/>
    <w:rsid w:val="00DE092E"/>
    <w:rsid w:val="00DE0947"/>
    <w:rsid w:val="00DE0BD7"/>
    <w:rsid w:val="00DE0E22"/>
    <w:rsid w:val="00DE11B4"/>
    <w:rsid w:val="00DE17E5"/>
    <w:rsid w:val="00DE1D87"/>
    <w:rsid w:val="00DE2451"/>
    <w:rsid w:val="00DE2665"/>
    <w:rsid w:val="00DE28C8"/>
    <w:rsid w:val="00DE2A43"/>
    <w:rsid w:val="00DE2B9D"/>
    <w:rsid w:val="00DE2E31"/>
    <w:rsid w:val="00DE2E8B"/>
    <w:rsid w:val="00DE3252"/>
    <w:rsid w:val="00DE33FB"/>
    <w:rsid w:val="00DE371D"/>
    <w:rsid w:val="00DE3B6B"/>
    <w:rsid w:val="00DE3BD2"/>
    <w:rsid w:val="00DE4221"/>
    <w:rsid w:val="00DE425A"/>
    <w:rsid w:val="00DE44D3"/>
    <w:rsid w:val="00DE465F"/>
    <w:rsid w:val="00DE46DC"/>
    <w:rsid w:val="00DE4778"/>
    <w:rsid w:val="00DE4CED"/>
    <w:rsid w:val="00DE4CFB"/>
    <w:rsid w:val="00DE51C9"/>
    <w:rsid w:val="00DE524C"/>
    <w:rsid w:val="00DE528A"/>
    <w:rsid w:val="00DE530F"/>
    <w:rsid w:val="00DE5339"/>
    <w:rsid w:val="00DE5634"/>
    <w:rsid w:val="00DE56A8"/>
    <w:rsid w:val="00DE59D6"/>
    <w:rsid w:val="00DE5C02"/>
    <w:rsid w:val="00DE5C75"/>
    <w:rsid w:val="00DE5E00"/>
    <w:rsid w:val="00DE5EE5"/>
    <w:rsid w:val="00DE602C"/>
    <w:rsid w:val="00DE63FF"/>
    <w:rsid w:val="00DE6643"/>
    <w:rsid w:val="00DE71F8"/>
    <w:rsid w:val="00DE79FB"/>
    <w:rsid w:val="00DE7A4A"/>
    <w:rsid w:val="00DE7E2C"/>
    <w:rsid w:val="00DF00F8"/>
    <w:rsid w:val="00DF08D1"/>
    <w:rsid w:val="00DF08D8"/>
    <w:rsid w:val="00DF13B1"/>
    <w:rsid w:val="00DF1CC8"/>
    <w:rsid w:val="00DF1F94"/>
    <w:rsid w:val="00DF2404"/>
    <w:rsid w:val="00DF26D5"/>
    <w:rsid w:val="00DF284F"/>
    <w:rsid w:val="00DF28CF"/>
    <w:rsid w:val="00DF28DC"/>
    <w:rsid w:val="00DF296C"/>
    <w:rsid w:val="00DF2B85"/>
    <w:rsid w:val="00DF319C"/>
    <w:rsid w:val="00DF328D"/>
    <w:rsid w:val="00DF386F"/>
    <w:rsid w:val="00DF396B"/>
    <w:rsid w:val="00DF3C81"/>
    <w:rsid w:val="00DF40E7"/>
    <w:rsid w:val="00DF46EB"/>
    <w:rsid w:val="00DF49C4"/>
    <w:rsid w:val="00DF4A32"/>
    <w:rsid w:val="00DF5F24"/>
    <w:rsid w:val="00DF601A"/>
    <w:rsid w:val="00DF6357"/>
    <w:rsid w:val="00DF6563"/>
    <w:rsid w:val="00DF73F1"/>
    <w:rsid w:val="00DF74C3"/>
    <w:rsid w:val="00DF76BC"/>
    <w:rsid w:val="00DF7824"/>
    <w:rsid w:val="00DF79B0"/>
    <w:rsid w:val="00DF7BF1"/>
    <w:rsid w:val="00DF7FB6"/>
    <w:rsid w:val="00E0008F"/>
    <w:rsid w:val="00E00945"/>
    <w:rsid w:val="00E013E1"/>
    <w:rsid w:val="00E0146A"/>
    <w:rsid w:val="00E01933"/>
    <w:rsid w:val="00E0219B"/>
    <w:rsid w:val="00E02219"/>
    <w:rsid w:val="00E026D1"/>
    <w:rsid w:val="00E02998"/>
    <w:rsid w:val="00E02A66"/>
    <w:rsid w:val="00E02B26"/>
    <w:rsid w:val="00E02EA6"/>
    <w:rsid w:val="00E02F35"/>
    <w:rsid w:val="00E02FB2"/>
    <w:rsid w:val="00E038FB"/>
    <w:rsid w:val="00E0391E"/>
    <w:rsid w:val="00E03B71"/>
    <w:rsid w:val="00E03B87"/>
    <w:rsid w:val="00E03BA8"/>
    <w:rsid w:val="00E03BBF"/>
    <w:rsid w:val="00E040B4"/>
    <w:rsid w:val="00E04541"/>
    <w:rsid w:val="00E045F0"/>
    <w:rsid w:val="00E04C50"/>
    <w:rsid w:val="00E04E34"/>
    <w:rsid w:val="00E057EF"/>
    <w:rsid w:val="00E05954"/>
    <w:rsid w:val="00E05DE1"/>
    <w:rsid w:val="00E05F0C"/>
    <w:rsid w:val="00E05FA9"/>
    <w:rsid w:val="00E062FF"/>
    <w:rsid w:val="00E063E8"/>
    <w:rsid w:val="00E064BD"/>
    <w:rsid w:val="00E064EF"/>
    <w:rsid w:val="00E06987"/>
    <w:rsid w:val="00E06B21"/>
    <w:rsid w:val="00E06CC9"/>
    <w:rsid w:val="00E07C2E"/>
    <w:rsid w:val="00E07E6E"/>
    <w:rsid w:val="00E1021A"/>
    <w:rsid w:val="00E104AF"/>
    <w:rsid w:val="00E10931"/>
    <w:rsid w:val="00E109E8"/>
    <w:rsid w:val="00E10DAE"/>
    <w:rsid w:val="00E10FC9"/>
    <w:rsid w:val="00E11224"/>
    <w:rsid w:val="00E1143C"/>
    <w:rsid w:val="00E11565"/>
    <w:rsid w:val="00E1160E"/>
    <w:rsid w:val="00E11F9E"/>
    <w:rsid w:val="00E12629"/>
    <w:rsid w:val="00E127BF"/>
    <w:rsid w:val="00E12F4D"/>
    <w:rsid w:val="00E12FCD"/>
    <w:rsid w:val="00E13283"/>
    <w:rsid w:val="00E132FA"/>
    <w:rsid w:val="00E133E9"/>
    <w:rsid w:val="00E134B5"/>
    <w:rsid w:val="00E13D54"/>
    <w:rsid w:val="00E13EEB"/>
    <w:rsid w:val="00E13F1F"/>
    <w:rsid w:val="00E149BF"/>
    <w:rsid w:val="00E14A22"/>
    <w:rsid w:val="00E14BD2"/>
    <w:rsid w:val="00E14CD4"/>
    <w:rsid w:val="00E15BCC"/>
    <w:rsid w:val="00E162B3"/>
    <w:rsid w:val="00E16BCF"/>
    <w:rsid w:val="00E17109"/>
    <w:rsid w:val="00E1767E"/>
    <w:rsid w:val="00E17954"/>
    <w:rsid w:val="00E17A8F"/>
    <w:rsid w:val="00E20171"/>
    <w:rsid w:val="00E202D4"/>
    <w:rsid w:val="00E2037B"/>
    <w:rsid w:val="00E205C2"/>
    <w:rsid w:val="00E20A74"/>
    <w:rsid w:val="00E20AE1"/>
    <w:rsid w:val="00E2107F"/>
    <w:rsid w:val="00E21346"/>
    <w:rsid w:val="00E21862"/>
    <w:rsid w:val="00E21A27"/>
    <w:rsid w:val="00E21AD8"/>
    <w:rsid w:val="00E21BD5"/>
    <w:rsid w:val="00E21D0E"/>
    <w:rsid w:val="00E2206E"/>
    <w:rsid w:val="00E22070"/>
    <w:rsid w:val="00E22117"/>
    <w:rsid w:val="00E22542"/>
    <w:rsid w:val="00E226F8"/>
    <w:rsid w:val="00E22C39"/>
    <w:rsid w:val="00E23740"/>
    <w:rsid w:val="00E2386F"/>
    <w:rsid w:val="00E23CB4"/>
    <w:rsid w:val="00E2446E"/>
    <w:rsid w:val="00E24684"/>
    <w:rsid w:val="00E249F0"/>
    <w:rsid w:val="00E24BD2"/>
    <w:rsid w:val="00E24D0E"/>
    <w:rsid w:val="00E24DCC"/>
    <w:rsid w:val="00E24FAD"/>
    <w:rsid w:val="00E2553E"/>
    <w:rsid w:val="00E25A3B"/>
    <w:rsid w:val="00E25F52"/>
    <w:rsid w:val="00E25F7F"/>
    <w:rsid w:val="00E264D6"/>
    <w:rsid w:val="00E26681"/>
    <w:rsid w:val="00E267CF"/>
    <w:rsid w:val="00E26897"/>
    <w:rsid w:val="00E26A39"/>
    <w:rsid w:val="00E26CE4"/>
    <w:rsid w:val="00E26ED3"/>
    <w:rsid w:val="00E271A9"/>
    <w:rsid w:val="00E2762D"/>
    <w:rsid w:val="00E27650"/>
    <w:rsid w:val="00E27766"/>
    <w:rsid w:val="00E277EF"/>
    <w:rsid w:val="00E27965"/>
    <w:rsid w:val="00E3014A"/>
    <w:rsid w:val="00E30230"/>
    <w:rsid w:val="00E3076F"/>
    <w:rsid w:val="00E307F0"/>
    <w:rsid w:val="00E30B56"/>
    <w:rsid w:val="00E30CCF"/>
    <w:rsid w:val="00E30D81"/>
    <w:rsid w:val="00E315BA"/>
    <w:rsid w:val="00E3176E"/>
    <w:rsid w:val="00E31772"/>
    <w:rsid w:val="00E31A78"/>
    <w:rsid w:val="00E31BBA"/>
    <w:rsid w:val="00E31CE9"/>
    <w:rsid w:val="00E31D55"/>
    <w:rsid w:val="00E31FE7"/>
    <w:rsid w:val="00E32615"/>
    <w:rsid w:val="00E32C78"/>
    <w:rsid w:val="00E32CE3"/>
    <w:rsid w:val="00E32D3B"/>
    <w:rsid w:val="00E32DAC"/>
    <w:rsid w:val="00E330AD"/>
    <w:rsid w:val="00E33BF2"/>
    <w:rsid w:val="00E347DA"/>
    <w:rsid w:val="00E34BB3"/>
    <w:rsid w:val="00E34E55"/>
    <w:rsid w:val="00E35A47"/>
    <w:rsid w:val="00E35C10"/>
    <w:rsid w:val="00E35DD6"/>
    <w:rsid w:val="00E35F21"/>
    <w:rsid w:val="00E36A8D"/>
    <w:rsid w:val="00E37449"/>
    <w:rsid w:val="00E37644"/>
    <w:rsid w:val="00E37782"/>
    <w:rsid w:val="00E37B5C"/>
    <w:rsid w:val="00E37E18"/>
    <w:rsid w:val="00E402A7"/>
    <w:rsid w:val="00E40AF0"/>
    <w:rsid w:val="00E41417"/>
    <w:rsid w:val="00E41618"/>
    <w:rsid w:val="00E4195E"/>
    <w:rsid w:val="00E4223F"/>
    <w:rsid w:val="00E424F1"/>
    <w:rsid w:val="00E4254A"/>
    <w:rsid w:val="00E42C16"/>
    <w:rsid w:val="00E42E6E"/>
    <w:rsid w:val="00E435BE"/>
    <w:rsid w:val="00E435CD"/>
    <w:rsid w:val="00E4370E"/>
    <w:rsid w:val="00E437F5"/>
    <w:rsid w:val="00E43BBD"/>
    <w:rsid w:val="00E44191"/>
    <w:rsid w:val="00E443B5"/>
    <w:rsid w:val="00E44452"/>
    <w:rsid w:val="00E449C7"/>
    <w:rsid w:val="00E44C31"/>
    <w:rsid w:val="00E44DCE"/>
    <w:rsid w:val="00E45206"/>
    <w:rsid w:val="00E45358"/>
    <w:rsid w:val="00E4562F"/>
    <w:rsid w:val="00E45DA9"/>
    <w:rsid w:val="00E45F62"/>
    <w:rsid w:val="00E46212"/>
    <w:rsid w:val="00E46693"/>
    <w:rsid w:val="00E467ED"/>
    <w:rsid w:val="00E469BF"/>
    <w:rsid w:val="00E46CF9"/>
    <w:rsid w:val="00E46E00"/>
    <w:rsid w:val="00E46ECF"/>
    <w:rsid w:val="00E46FAF"/>
    <w:rsid w:val="00E4713B"/>
    <w:rsid w:val="00E47571"/>
    <w:rsid w:val="00E47C24"/>
    <w:rsid w:val="00E47CF2"/>
    <w:rsid w:val="00E47E59"/>
    <w:rsid w:val="00E5006B"/>
    <w:rsid w:val="00E5012F"/>
    <w:rsid w:val="00E5044D"/>
    <w:rsid w:val="00E50635"/>
    <w:rsid w:val="00E50CBD"/>
    <w:rsid w:val="00E50DE8"/>
    <w:rsid w:val="00E50E1B"/>
    <w:rsid w:val="00E51298"/>
    <w:rsid w:val="00E51317"/>
    <w:rsid w:val="00E5163E"/>
    <w:rsid w:val="00E51E50"/>
    <w:rsid w:val="00E51F25"/>
    <w:rsid w:val="00E52199"/>
    <w:rsid w:val="00E52429"/>
    <w:rsid w:val="00E52456"/>
    <w:rsid w:val="00E526F9"/>
    <w:rsid w:val="00E527FD"/>
    <w:rsid w:val="00E52D65"/>
    <w:rsid w:val="00E53394"/>
    <w:rsid w:val="00E534ED"/>
    <w:rsid w:val="00E5360F"/>
    <w:rsid w:val="00E5362F"/>
    <w:rsid w:val="00E539C7"/>
    <w:rsid w:val="00E53E60"/>
    <w:rsid w:val="00E53FCB"/>
    <w:rsid w:val="00E54020"/>
    <w:rsid w:val="00E54364"/>
    <w:rsid w:val="00E546F8"/>
    <w:rsid w:val="00E5490E"/>
    <w:rsid w:val="00E54B25"/>
    <w:rsid w:val="00E5527D"/>
    <w:rsid w:val="00E554D7"/>
    <w:rsid w:val="00E5578E"/>
    <w:rsid w:val="00E55BE3"/>
    <w:rsid w:val="00E55BF4"/>
    <w:rsid w:val="00E562C7"/>
    <w:rsid w:val="00E56522"/>
    <w:rsid w:val="00E566A9"/>
    <w:rsid w:val="00E56B7C"/>
    <w:rsid w:val="00E56CDB"/>
    <w:rsid w:val="00E57220"/>
    <w:rsid w:val="00E5755A"/>
    <w:rsid w:val="00E579C8"/>
    <w:rsid w:val="00E604A3"/>
    <w:rsid w:val="00E60685"/>
    <w:rsid w:val="00E60840"/>
    <w:rsid w:val="00E60860"/>
    <w:rsid w:val="00E60F3B"/>
    <w:rsid w:val="00E61244"/>
    <w:rsid w:val="00E61297"/>
    <w:rsid w:val="00E613D2"/>
    <w:rsid w:val="00E61569"/>
    <w:rsid w:val="00E6190B"/>
    <w:rsid w:val="00E61B7D"/>
    <w:rsid w:val="00E62749"/>
    <w:rsid w:val="00E62A30"/>
    <w:rsid w:val="00E62ACE"/>
    <w:rsid w:val="00E62C35"/>
    <w:rsid w:val="00E62EDF"/>
    <w:rsid w:val="00E6307E"/>
    <w:rsid w:val="00E6327F"/>
    <w:rsid w:val="00E63811"/>
    <w:rsid w:val="00E63A14"/>
    <w:rsid w:val="00E63D45"/>
    <w:rsid w:val="00E63E5D"/>
    <w:rsid w:val="00E63ECC"/>
    <w:rsid w:val="00E64128"/>
    <w:rsid w:val="00E64388"/>
    <w:rsid w:val="00E6439D"/>
    <w:rsid w:val="00E64A24"/>
    <w:rsid w:val="00E64BBF"/>
    <w:rsid w:val="00E64D57"/>
    <w:rsid w:val="00E651DF"/>
    <w:rsid w:val="00E667C9"/>
    <w:rsid w:val="00E668C9"/>
    <w:rsid w:val="00E66A0B"/>
    <w:rsid w:val="00E66BBC"/>
    <w:rsid w:val="00E671B9"/>
    <w:rsid w:val="00E67C55"/>
    <w:rsid w:val="00E70428"/>
    <w:rsid w:val="00E705E6"/>
    <w:rsid w:val="00E706C5"/>
    <w:rsid w:val="00E71072"/>
    <w:rsid w:val="00E712A5"/>
    <w:rsid w:val="00E714DA"/>
    <w:rsid w:val="00E71684"/>
    <w:rsid w:val="00E71711"/>
    <w:rsid w:val="00E721F2"/>
    <w:rsid w:val="00E72397"/>
    <w:rsid w:val="00E725C7"/>
    <w:rsid w:val="00E72802"/>
    <w:rsid w:val="00E72C06"/>
    <w:rsid w:val="00E72EDD"/>
    <w:rsid w:val="00E735ED"/>
    <w:rsid w:val="00E73667"/>
    <w:rsid w:val="00E7383D"/>
    <w:rsid w:val="00E740E9"/>
    <w:rsid w:val="00E743D7"/>
    <w:rsid w:val="00E74745"/>
    <w:rsid w:val="00E74A93"/>
    <w:rsid w:val="00E74F3F"/>
    <w:rsid w:val="00E75D55"/>
    <w:rsid w:val="00E75DB5"/>
    <w:rsid w:val="00E75FEB"/>
    <w:rsid w:val="00E7670E"/>
    <w:rsid w:val="00E76E14"/>
    <w:rsid w:val="00E76F5E"/>
    <w:rsid w:val="00E76F6D"/>
    <w:rsid w:val="00E7708B"/>
    <w:rsid w:val="00E77833"/>
    <w:rsid w:val="00E77871"/>
    <w:rsid w:val="00E77C9A"/>
    <w:rsid w:val="00E80161"/>
    <w:rsid w:val="00E80839"/>
    <w:rsid w:val="00E80CE3"/>
    <w:rsid w:val="00E80DB7"/>
    <w:rsid w:val="00E8125E"/>
    <w:rsid w:val="00E81CF4"/>
    <w:rsid w:val="00E81E41"/>
    <w:rsid w:val="00E82621"/>
    <w:rsid w:val="00E82680"/>
    <w:rsid w:val="00E8291B"/>
    <w:rsid w:val="00E82977"/>
    <w:rsid w:val="00E82DF6"/>
    <w:rsid w:val="00E835C8"/>
    <w:rsid w:val="00E83902"/>
    <w:rsid w:val="00E83BD4"/>
    <w:rsid w:val="00E83EAC"/>
    <w:rsid w:val="00E842C8"/>
    <w:rsid w:val="00E84758"/>
    <w:rsid w:val="00E84EC0"/>
    <w:rsid w:val="00E8527B"/>
    <w:rsid w:val="00E85332"/>
    <w:rsid w:val="00E856B8"/>
    <w:rsid w:val="00E85765"/>
    <w:rsid w:val="00E8589B"/>
    <w:rsid w:val="00E859E1"/>
    <w:rsid w:val="00E85A5F"/>
    <w:rsid w:val="00E85A94"/>
    <w:rsid w:val="00E85F30"/>
    <w:rsid w:val="00E861FB"/>
    <w:rsid w:val="00E86797"/>
    <w:rsid w:val="00E86DEC"/>
    <w:rsid w:val="00E87B91"/>
    <w:rsid w:val="00E87C23"/>
    <w:rsid w:val="00E9028A"/>
    <w:rsid w:val="00E902CB"/>
    <w:rsid w:val="00E90354"/>
    <w:rsid w:val="00E9066E"/>
    <w:rsid w:val="00E90778"/>
    <w:rsid w:val="00E90958"/>
    <w:rsid w:val="00E90A5A"/>
    <w:rsid w:val="00E90C2A"/>
    <w:rsid w:val="00E90CD0"/>
    <w:rsid w:val="00E90F7E"/>
    <w:rsid w:val="00E91081"/>
    <w:rsid w:val="00E910E1"/>
    <w:rsid w:val="00E913E0"/>
    <w:rsid w:val="00E918C1"/>
    <w:rsid w:val="00E91F03"/>
    <w:rsid w:val="00E92025"/>
    <w:rsid w:val="00E922C0"/>
    <w:rsid w:val="00E9250B"/>
    <w:rsid w:val="00E92B89"/>
    <w:rsid w:val="00E92FC4"/>
    <w:rsid w:val="00E931B4"/>
    <w:rsid w:val="00E9341A"/>
    <w:rsid w:val="00E93512"/>
    <w:rsid w:val="00E935D3"/>
    <w:rsid w:val="00E937D5"/>
    <w:rsid w:val="00E937DE"/>
    <w:rsid w:val="00E93C12"/>
    <w:rsid w:val="00E93E47"/>
    <w:rsid w:val="00E93F9C"/>
    <w:rsid w:val="00E9412B"/>
    <w:rsid w:val="00E9418B"/>
    <w:rsid w:val="00E9435C"/>
    <w:rsid w:val="00E943A8"/>
    <w:rsid w:val="00E953C8"/>
    <w:rsid w:val="00E9553F"/>
    <w:rsid w:val="00E95A58"/>
    <w:rsid w:val="00E95AE5"/>
    <w:rsid w:val="00E95D84"/>
    <w:rsid w:val="00E95FE8"/>
    <w:rsid w:val="00E96204"/>
    <w:rsid w:val="00E966DC"/>
    <w:rsid w:val="00E9729D"/>
    <w:rsid w:val="00E97709"/>
    <w:rsid w:val="00E977E9"/>
    <w:rsid w:val="00E97866"/>
    <w:rsid w:val="00E97A03"/>
    <w:rsid w:val="00E97D47"/>
    <w:rsid w:val="00E97F45"/>
    <w:rsid w:val="00E97F63"/>
    <w:rsid w:val="00EA003D"/>
    <w:rsid w:val="00EA04C6"/>
    <w:rsid w:val="00EA0812"/>
    <w:rsid w:val="00EA0CEC"/>
    <w:rsid w:val="00EA1013"/>
    <w:rsid w:val="00EA1112"/>
    <w:rsid w:val="00EA16EB"/>
    <w:rsid w:val="00EA170E"/>
    <w:rsid w:val="00EA1DC2"/>
    <w:rsid w:val="00EA28DF"/>
    <w:rsid w:val="00EA2A1F"/>
    <w:rsid w:val="00EA38AC"/>
    <w:rsid w:val="00EA38D5"/>
    <w:rsid w:val="00EA3926"/>
    <w:rsid w:val="00EA3CF2"/>
    <w:rsid w:val="00EA3FDD"/>
    <w:rsid w:val="00EA4201"/>
    <w:rsid w:val="00EA4438"/>
    <w:rsid w:val="00EA4AAC"/>
    <w:rsid w:val="00EA4D3A"/>
    <w:rsid w:val="00EA4F25"/>
    <w:rsid w:val="00EA5230"/>
    <w:rsid w:val="00EA5976"/>
    <w:rsid w:val="00EA5B41"/>
    <w:rsid w:val="00EA5CD2"/>
    <w:rsid w:val="00EA64A4"/>
    <w:rsid w:val="00EA68AD"/>
    <w:rsid w:val="00EA69FB"/>
    <w:rsid w:val="00EA6D6F"/>
    <w:rsid w:val="00EA7449"/>
    <w:rsid w:val="00EA7555"/>
    <w:rsid w:val="00EA7AE5"/>
    <w:rsid w:val="00EA7B9E"/>
    <w:rsid w:val="00EA7C1C"/>
    <w:rsid w:val="00EA7C48"/>
    <w:rsid w:val="00EA7E9A"/>
    <w:rsid w:val="00EA7F73"/>
    <w:rsid w:val="00EB02FA"/>
    <w:rsid w:val="00EB0C81"/>
    <w:rsid w:val="00EB1229"/>
    <w:rsid w:val="00EB14D1"/>
    <w:rsid w:val="00EB1AED"/>
    <w:rsid w:val="00EB1C09"/>
    <w:rsid w:val="00EB21D3"/>
    <w:rsid w:val="00EB249B"/>
    <w:rsid w:val="00EB2BC0"/>
    <w:rsid w:val="00EB2BC8"/>
    <w:rsid w:val="00EB3157"/>
    <w:rsid w:val="00EB3891"/>
    <w:rsid w:val="00EB3A94"/>
    <w:rsid w:val="00EB3BD3"/>
    <w:rsid w:val="00EB42A4"/>
    <w:rsid w:val="00EB42BF"/>
    <w:rsid w:val="00EB4AB6"/>
    <w:rsid w:val="00EB5041"/>
    <w:rsid w:val="00EB52FF"/>
    <w:rsid w:val="00EB5374"/>
    <w:rsid w:val="00EB5444"/>
    <w:rsid w:val="00EB5E11"/>
    <w:rsid w:val="00EB60DF"/>
    <w:rsid w:val="00EB6100"/>
    <w:rsid w:val="00EB6622"/>
    <w:rsid w:val="00EB6718"/>
    <w:rsid w:val="00EB69DF"/>
    <w:rsid w:val="00EB7252"/>
    <w:rsid w:val="00EB776F"/>
    <w:rsid w:val="00EB7897"/>
    <w:rsid w:val="00EB7A51"/>
    <w:rsid w:val="00EB7B98"/>
    <w:rsid w:val="00EC0652"/>
    <w:rsid w:val="00EC079B"/>
    <w:rsid w:val="00EC0802"/>
    <w:rsid w:val="00EC0A85"/>
    <w:rsid w:val="00EC0F42"/>
    <w:rsid w:val="00EC1161"/>
    <w:rsid w:val="00EC12D1"/>
    <w:rsid w:val="00EC12EE"/>
    <w:rsid w:val="00EC14EF"/>
    <w:rsid w:val="00EC1930"/>
    <w:rsid w:val="00EC1A52"/>
    <w:rsid w:val="00EC1E2D"/>
    <w:rsid w:val="00EC20F3"/>
    <w:rsid w:val="00EC26E0"/>
    <w:rsid w:val="00EC2845"/>
    <w:rsid w:val="00EC2871"/>
    <w:rsid w:val="00EC2F01"/>
    <w:rsid w:val="00EC3346"/>
    <w:rsid w:val="00EC3457"/>
    <w:rsid w:val="00EC3827"/>
    <w:rsid w:val="00EC4658"/>
    <w:rsid w:val="00EC48AD"/>
    <w:rsid w:val="00EC48CE"/>
    <w:rsid w:val="00EC4952"/>
    <w:rsid w:val="00EC4BA1"/>
    <w:rsid w:val="00EC4CC1"/>
    <w:rsid w:val="00EC50C6"/>
    <w:rsid w:val="00EC50DC"/>
    <w:rsid w:val="00EC55F5"/>
    <w:rsid w:val="00EC56B3"/>
    <w:rsid w:val="00EC577B"/>
    <w:rsid w:val="00EC5F9A"/>
    <w:rsid w:val="00EC602E"/>
    <w:rsid w:val="00EC6504"/>
    <w:rsid w:val="00EC661E"/>
    <w:rsid w:val="00EC6900"/>
    <w:rsid w:val="00EC6C36"/>
    <w:rsid w:val="00EC7273"/>
    <w:rsid w:val="00EC72AB"/>
    <w:rsid w:val="00EC73E8"/>
    <w:rsid w:val="00EC7489"/>
    <w:rsid w:val="00EC75A5"/>
    <w:rsid w:val="00EC77FA"/>
    <w:rsid w:val="00EC7CBA"/>
    <w:rsid w:val="00EC7DC5"/>
    <w:rsid w:val="00EC7F0D"/>
    <w:rsid w:val="00ED03CB"/>
    <w:rsid w:val="00ED0543"/>
    <w:rsid w:val="00ED05E8"/>
    <w:rsid w:val="00ED0717"/>
    <w:rsid w:val="00ED0D8B"/>
    <w:rsid w:val="00ED0FEB"/>
    <w:rsid w:val="00ED10D7"/>
    <w:rsid w:val="00ED117C"/>
    <w:rsid w:val="00ED1421"/>
    <w:rsid w:val="00ED1584"/>
    <w:rsid w:val="00ED17A5"/>
    <w:rsid w:val="00ED260F"/>
    <w:rsid w:val="00ED2CEE"/>
    <w:rsid w:val="00ED325E"/>
    <w:rsid w:val="00ED3577"/>
    <w:rsid w:val="00ED3C8F"/>
    <w:rsid w:val="00ED4123"/>
    <w:rsid w:val="00ED4515"/>
    <w:rsid w:val="00ED4965"/>
    <w:rsid w:val="00ED4972"/>
    <w:rsid w:val="00ED4986"/>
    <w:rsid w:val="00ED4AD5"/>
    <w:rsid w:val="00ED514A"/>
    <w:rsid w:val="00ED54D0"/>
    <w:rsid w:val="00ED55F9"/>
    <w:rsid w:val="00ED57F3"/>
    <w:rsid w:val="00ED5975"/>
    <w:rsid w:val="00ED60AA"/>
    <w:rsid w:val="00ED6403"/>
    <w:rsid w:val="00ED6675"/>
    <w:rsid w:val="00ED6A28"/>
    <w:rsid w:val="00ED6A50"/>
    <w:rsid w:val="00ED6BF2"/>
    <w:rsid w:val="00ED6C98"/>
    <w:rsid w:val="00ED6DF8"/>
    <w:rsid w:val="00ED6E25"/>
    <w:rsid w:val="00ED6EBE"/>
    <w:rsid w:val="00ED6FF2"/>
    <w:rsid w:val="00ED73CD"/>
    <w:rsid w:val="00ED7474"/>
    <w:rsid w:val="00ED76BD"/>
    <w:rsid w:val="00ED7C68"/>
    <w:rsid w:val="00ED7F3F"/>
    <w:rsid w:val="00EE02E6"/>
    <w:rsid w:val="00EE157F"/>
    <w:rsid w:val="00EE1811"/>
    <w:rsid w:val="00EE1CBB"/>
    <w:rsid w:val="00EE1CFF"/>
    <w:rsid w:val="00EE1F5E"/>
    <w:rsid w:val="00EE2366"/>
    <w:rsid w:val="00EE2415"/>
    <w:rsid w:val="00EE2599"/>
    <w:rsid w:val="00EE28EE"/>
    <w:rsid w:val="00EE2B47"/>
    <w:rsid w:val="00EE2BAC"/>
    <w:rsid w:val="00EE2E77"/>
    <w:rsid w:val="00EE32E5"/>
    <w:rsid w:val="00EE38C5"/>
    <w:rsid w:val="00EE42AF"/>
    <w:rsid w:val="00EE47A9"/>
    <w:rsid w:val="00EE4C24"/>
    <w:rsid w:val="00EE5996"/>
    <w:rsid w:val="00EE5B75"/>
    <w:rsid w:val="00EE5C7B"/>
    <w:rsid w:val="00EE5E11"/>
    <w:rsid w:val="00EE5EB1"/>
    <w:rsid w:val="00EE5EC6"/>
    <w:rsid w:val="00EE60DD"/>
    <w:rsid w:val="00EE60ED"/>
    <w:rsid w:val="00EE610E"/>
    <w:rsid w:val="00EE6550"/>
    <w:rsid w:val="00EE6675"/>
    <w:rsid w:val="00EE695A"/>
    <w:rsid w:val="00EE6AC1"/>
    <w:rsid w:val="00EE6B26"/>
    <w:rsid w:val="00EE6B9D"/>
    <w:rsid w:val="00EE70AE"/>
    <w:rsid w:val="00EE71B5"/>
    <w:rsid w:val="00EE78B2"/>
    <w:rsid w:val="00EE799B"/>
    <w:rsid w:val="00EE7C14"/>
    <w:rsid w:val="00EE7C18"/>
    <w:rsid w:val="00EE7C41"/>
    <w:rsid w:val="00EF0298"/>
    <w:rsid w:val="00EF03DB"/>
    <w:rsid w:val="00EF0B22"/>
    <w:rsid w:val="00EF0C3B"/>
    <w:rsid w:val="00EF103A"/>
    <w:rsid w:val="00EF11A2"/>
    <w:rsid w:val="00EF1333"/>
    <w:rsid w:val="00EF139A"/>
    <w:rsid w:val="00EF1475"/>
    <w:rsid w:val="00EF14F4"/>
    <w:rsid w:val="00EF1962"/>
    <w:rsid w:val="00EF2297"/>
    <w:rsid w:val="00EF22ED"/>
    <w:rsid w:val="00EF27DB"/>
    <w:rsid w:val="00EF289A"/>
    <w:rsid w:val="00EF2A07"/>
    <w:rsid w:val="00EF2D05"/>
    <w:rsid w:val="00EF2F0A"/>
    <w:rsid w:val="00EF32C8"/>
    <w:rsid w:val="00EF3400"/>
    <w:rsid w:val="00EF345F"/>
    <w:rsid w:val="00EF37C6"/>
    <w:rsid w:val="00EF397E"/>
    <w:rsid w:val="00EF39F4"/>
    <w:rsid w:val="00EF3C51"/>
    <w:rsid w:val="00EF3DFA"/>
    <w:rsid w:val="00EF3E62"/>
    <w:rsid w:val="00EF4036"/>
    <w:rsid w:val="00EF4060"/>
    <w:rsid w:val="00EF4089"/>
    <w:rsid w:val="00EF4538"/>
    <w:rsid w:val="00EF4544"/>
    <w:rsid w:val="00EF4798"/>
    <w:rsid w:val="00EF4917"/>
    <w:rsid w:val="00EF4BE9"/>
    <w:rsid w:val="00EF4D33"/>
    <w:rsid w:val="00EF51E6"/>
    <w:rsid w:val="00EF55DD"/>
    <w:rsid w:val="00EF5CC3"/>
    <w:rsid w:val="00EF6032"/>
    <w:rsid w:val="00EF6336"/>
    <w:rsid w:val="00EF6810"/>
    <w:rsid w:val="00EF6A6A"/>
    <w:rsid w:val="00EF6DAE"/>
    <w:rsid w:val="00EF6EC6"/>
    <w:rsid w:val="00EF759E"/>
    <w:rsid w:val="00EF7699"/>
    <w:rsid w:val="00EF7866"/>
    <w:rsid w:val="00EF789E"/>
    <w:rsid w:val="00EF78EE"/>
    <w:rsid w:val="00EF7D42"/>
    <w:rsid w:val="00F00270"/>
    <w:rsid w:val="00F0035E"/>
    <w:rsid w:val="00F0120F"/>
    <w:rsid w:val="00F014A6"/>
    <w:rsid w:val="00F0163F"/>
    <w:rsid w:val="00F0165F"/>
    <w:rsid w:val="00F0169F"/>
    <w:rsid w:val="00F01750"/>
    <w:rsid w:val="00F018A7"/>
    <w:rsid w:val="00F01ADC"/>
    <w:rsid w:val="00F01B80"/>
    <w:rsid w:val="00F01E6A"/>
    <w:rsid w:val="00F0228C"/>
    <w:rsid w:val="00F024B8"/>
    <w:rsid w:val="00F02873"/>
    <w:rsid w:val="00F02ADA"/>
    <w:rsid w:val="00F02DB5"/>
    <w:rsid w:val="00F036E1"/>
    <w:rsid w:val="00F03D26"/>
    <w:rsid w:val="00F03F59"/>
    <w:rsid w:val="00F040D5"/>
    <w:rsid w:val="00F04295"/>
    <w:rsid w:val="00F05DBD"/>
    <w:rsid w:val="00F05E2E"/>
    <w:rsid w:val="00F061D7"/>
    <w:rsid w:val="00F06A8F"/>
    <w:rsid w:val="00F0719E"/>
    <w:rsid w:val="00F07479"/>
    <w:rsid w:val="00F07E09"/>
    <w:rsid w:val="00F07E40"/>
    <w:rsid w:val="00F10088"/>
    <w:rsid w:val="00F102F4"/>
    <w:rsid w:val="00F10554"/>
    <w:rsid w:val="00F108CE"/>
    <w:rsid w:val="00F10B47"/>
    <w:rsid w:val="00F10CE6"/>
    <w:rsid w:val="00F10E73"/>
    <w:rsid w:val="00F10ED2"/>
    <w:rsid w:val="00F10EF7"/>
    <w:rsid w:val="00F1112F"/>
    <w:rsid w:val="00F1132E"/>
    <w:rsid w:val="00F1145A"/>
    <w:rsid w:val="00F115AC"/>
    <w:rsid w:val="00F1197B"/>
    <w:rsid w:val="00F119AC"/>
    <w:rsid w:val="00F11B0C"/>
    <w:rsid w:val="00F11B8E"/>
    <w:rsid w:val="00F11B9D"/>
    <w:rsid w:val="00F11C7B"/>
    <w:rsid w:val="00F11CD7"/>
    <w:rsid w:val="00F11D1C"/>
    <w:rsid w:val="00F11D4A"/>
    <w:rsid w:val="00F11F70"/>
    <w:rsid w:val="00F126B6"/>
    <w:rsid w:val="00F129F6"/>
    <w:rsid w:val="00F12AD4"/>
    <w:rsid w:val="00F12AF4"/>
    <w:rsid w:val="00F12C4B"/>
    <w:rsid w:val="00F12C81"/>
    <w:rsid w:val="00F12C85"/>
    <w:rsid w:val="00F12DB8"/>
    <w:rsid w:val="00F13234"/>
    <w:rsid w:val="00F13813"/>
    <w:rsid w:val="00F139C9"/>
    <w:rsid w:val="00F13BBC"/>
    <w:rsid w:val="00F13D7C"/>
    <w:rsid w:val="00F141DD"/>
    <w:rsid w:val="00F1425C"/>
    <w:rsid w:val="00F14306"/>
    <w:rsid w:val="00F1474B"/>
    <w:rsid w:val="00F1488A"/>
    <w:rsid w:val="00F149B5"/>
    <w:rsid w:val="00F14C50"/>
    <w:rsid w:val="00F14E3E"/>
    <w:rsid w:val="00F14F91"/>
    <w:rsid w:val="00F153DF"/>
    <w:rsid w:val="00F15941"/>
    <w:rsid w:val="00F15F67"/>
    <w:rsid w:val="00F164B7"/>
    <w:rsid w:val="00F16B82"/>
    <w:rsid w:val="00F16C42"/>
    <w:rsid w:val="00F16DFE"/>
    <w:rsid w:val="00F17070"/>
    <w:rsid w:val="00F172DA"/>
    <w:rsid w:val="00F17788"/>
    <w:rsid w:val="00F17B5D"/>
    <w:rsid w:val="00F17EE4"/>
    <w:rsid w:val="00F200E8"/>
    <w:rsid w:val="00F20112"/>
    <w:rsid w:val="00F2075B"/>
    <w:rsid w:val="00F20817"/>
    <w:rsid w:val="00F20B3E"/>
    <w:rsid w:val="00F20C8A"/>
    <w:rsid w:val="00F21068"/>
    <w:rsid w:val="00F2143D"/>
    <w:rsid w:val="00F214BA"/>
    <w:rsid w:val="00F21957"/>
    <w:rsid w:val="00F21AC6"/>
    <w:rsid w:val="00F21DC0"/>
    <w:rsid w:val="00F222B7"/>
    <w:rsid w:val="00F226F3"/>
    <w:rsid w:val="00F22A06"/>
    <w:rsid w:val="00F22EE2"/>
    <w:rsid w:val="00F236C5"/>
    <w:rsid w:val="00F2380C"/>
    <w:rsid w:val="00F2381E"/>
    <w:rsid w:val="00F238D3"/>
    <w:rsid w:val="00F23B4C"/>
    <w:rsid w:val="00F244B5"/>
    <w:rsid w:val="00F25A5C"/>
    <w:rsid w:val="00F25BE5"/>
    <w:rsid w:val="00F25D4B"/>
    <w:rsid w:val="00F26061"/>
    <w:rsid w:val="00F266CA"/>
    <w:rsid w:val="00F267E3"/>
    <w:rsid w:val="00F26F7C"/>
    <w:rsid w:val="00F279BB"/>
    <w:rsid w:val="00F27D6E"/>
    <w:rsid w:val="00F3009C"/>
    <w:rsid w:val="00F3049A"/>
    <w:rsid w:val="00F307E0"/>
    <w:rsid w:val="00F310C9"/>
    <w:rsid w:val="00F316FC"/>
    <w:rsid w:val="00F3193B"/>
    <w:rsid w:val="00F31D79"/>
    <w:rsid w:val="00F323AC"/>
    <w:rsid w:val="00F32CC9"/>
    <w:rsid w:val="00F32EF9"/>
    <w:rsid w:val="00F33226"/>
    <w:rsid w:val="00F3339D"/>
    <w:rsid w:val="00F3356A"/>
    <w:rsid w:val="00F33784"/>
    <w:rsid w:val="00F3392E"/>
    <w:rsid w:val="00F33B8C"/>
    <w:rsid w:val="00F33E79"/>
    <w:rsid w:val="00F33FAF"/>
    <w:rsid w:val="00F3403D"/>
    <w:rsid w:val="00F34386"/>
    <w:rsid w:val="00F3480F"/>
    <w:rsid w:val="00F348C9"/>
    <w:rsid w:val="00F34B77"/>
    <w:rsid w:val="00F34EA9"/>
    <w:rsid w:val="00F34F76"/>
    <w:rsid w:val="00F35FCA"/>
    <w:rsid w:val="00F35FEB"/>
    <w:rsid w:val="00F36290"/>
    <w:rsid w:val="00F362B8"/>
    <w:rsid w:val="00F3643B"/>
    <w:rsid w:val="00F37320"/>
    <w:rsid w:val="00F37D27"/>
    <w:rsid w:val="00F40045"/>
    <w:rsid w:val="00F4005E"/>
    <w:rsid w:val="00F40BE6"/>
    <w:rsid w:val="00F41279"/>
    <w:rsid w:val="00F41547"/>
    <w:rsid w:val="00F41794"/>
    <w:rsid w:val="00F417A3"/>
    <w:rsid w:val="00F417EB"/>
    <w:rsid w:val="00F41A05"/>
    <w:rsid w:val="00F42720"/>
    <w:rsid w:val="00F42730"/>
    <w:rsid w:val="00F42BA4"/>
    <w:rsid w:val="00F42CBA"/>
    <w:rsid w:val="00F42D53"/>
    <w:rsid w:val="00F43002"/>
    <w:rsid w:val="00F43500"/>
    <w:rsid w:val="00F43920"/>
    <w:rsid w:val="00F442DC"/>
    <w:rsid w:val="00F444EB"/>
    <w:rsid w:val="00F4463A"/>
    <w:rsid w:val="00F4471D"/>
    <w:rsid w:val="00F4538C"/>
    <w:rsid w:val="00F454AC"/>
    <w:rsid w:val="00F4563F"/>
    <w:rsid w:val="00F458A7"/>
    <w:rsid w:val="00F45957"/>
    <w:rsid w:val="00F45AF5"/>
    <w:rsid w:val="00F45B31"/>
    <w:rsid w:val="00F45C08"/>
    <w:rsid w:val="00F460C2"/>
    <w:rsid w:val="00F46382"/>
    <w:rsid w:val="00F463EF"/>
    <w:rsid w:val="00F468AB"/>
    <w:rsid w:val="00F46B67"/>
    <w:rsid w:val="00F46DEA"/>
    <w:rsid w:val="00F47057"/>
    <w:rsid w:val="00F47848"/>
    <w:rsid w:val="00F479ED"/>
    <w:rsid w:val="00F47EC5"/>
    <w:rsid w:val="00F50207"/>
    <w:rsid w:val="00F5036B"/>
    <w:rsid w:val="00F50520"/>
    <w:rsid w:val="00F5063F"/>
    <w:rsid w:val="00F506F3"/>
    <w:rsid w:val="00F508D6"/>
    <w:rsid w:val="00F50CCD"/>
    <w:rsid w:val="00F51138"/>
    <w:rsid w:val="00F511DE"/>
    <w:rsid w:val="00F511E9"/>
    <w:rsid w:val="00F51844"/>
    <w:rsid w:val="00F51EA0"/>
    <w:rsid w:val="00F52646"/>
    <w:rsid w:val="00F527F1"/>
    <w:rsid w:val="00F52995"/>
    <w:rsid w:val="00F529AD"/>
    <w:rsid w:val="00F532DD"/>
    <w:rsid w:val="00F53602"/>
    <w:rsid w:val="00F537BB"/>
    <w:rsid w:val="00F53A2A"/>
    <w:rsid w:val="00F53A6C"/>
    <w:rsid w:val="00F53C1E"/>
    <w:rsid w:val="00F53DAE"/>
    <w:rsid w:val="00F53DE0"/>
    <w:rsid w:val="00F53E10"/>
    <w:rsid w:val="00F5410D"/>
    <w:rsid w:val="00F5422D"/>
    <w:rsid w:val="00F54571"/>
    <w:rsid w:val="00F545E5"/>
    <w:rsid w:val="00F5485A"/>
    <w:rsid w:val="00F54CFE"/>
    <w:rsid w:val="00F551D4"/>
    <w:rsid w:val="00F554D6"/>
    <w:rsid w:val="00F5575C"/>
    <w:rsid w:val="00F557A1"/>
    <w:rsid w:val="00F55893"/>
    <w:rsid w:val="00F55ABB"/>
    <w:rsid w:val="00F55B8C"/>
    <w:rsid w:val="00F55D37"/>
    <w:rsid w:val="00F55EF6"/>
    <w:rsid w:val="00F55F4A"/>
    <w:rsid w:val="00F55FCB"/>
    <w:rsid w:val="00F56131"/>
    <w:rsid w:val="00F56197"/>
    <w:rsid w:val="00F5622E"/>
    <w:rsid w:val="00F5636D"/>
    <w:rsid w:val="00F56627"/>
    <w:rsid w:val="00F56C3F"/>
    <w:rsid w:val="00F56CF9"/>
    <w:rsid w:val="00F56E30"/>
    <w:rsid w:val="00F570A8"/>
    <w:rsid w:val="00F57648"/>
    <w:rsid w:val="00F579D0"/>
    <w:rsid w:val="00F579D5"/>
    <w:rsid w:val="00F57ABD"/>
    <w:rsid w:val="00F57BE9"/>
    <w:rsid w:val="00F600D7"/>
    <w:rsid w:val="00F602D5"/>
    <w:rsid w:val="00F6041A"/>
    <w:rsid w:val="00F6065F"/>
    <w:rsid w:val="00F6105F"/>
    <w:rsid w:val="00F61C49"/>
    <w:rsid w:val="00F61D80"/>
    <w:rsid w:val="00F620BF"/>
    <w:rsid w:val="00F62AF5"/>
    <w:rsid w:val="00F636C6"/>
    <w:rsid w:val="00F637DC"/>
    <w:rsid w:val="00F639ED"/>
    <w:rsid w:val="00F63E46"/>
    <w:rsid w:val="00F6418C"/>
    <w:rsid w:val="00F64B05"/>
    <w:rsid w:val="00F64B2A"/>
    <w:rsid w:val="00F64C46"/>
    <w:rsid w:val="00F657C8"/>
    <w:rsid w:val="00F65D9C"/>
    <w:rsid w:val="00F65DB1"/>
    <w:rsid w:val="00F65ECB"/>
    <w:rsid w:val="00F66379"/>
    <w:rsid w:val="00F667CC"/>
    <w:rsid w:val="00F66C28"/>
    <w:rsid w:val="00F6715C"/>
    <w:rsid w:val="00F67843"/>
    <w:rsid w:val="00F67BAB"/>
    <w:rsid w:val="00F67BE8"/>
    <w:rsid w:val="00F67C59"/>
    <w:rsid w:val="00F67C76"/>
    <w:rsid w:val="00F67C99"/>
    <w:rsid w:val="00F67DA2"/>
    <w:rsid w:val="00F70AC2"/>
    <w:rsid w:val="00F70B35"/>
    <w:rsid w:val="00F70BBD"/>
    <w:rsid w:val="00F7113C"/>
    <w:rsid w:val="00F71382"/>
    <w:rsid w:val="00F714EE"/>
    <w:rsid w:val="00F718B1"/>
    <w:rsid w:val="00F71BEB"/>
    <w:rsid w:val="00F7224D"/>
    <w:rsid w:val="00F72717"/>
    <w:rsid w:val="00F72C8D"/>
    <w:rsid w:val="00F734CC"/>
    <w:rsid w:val="00F73787"/>
    <w:rsid w:val="00F7389A"/>
    <w:rsid w:val="00F73C3C"/>
    <w:rsid w:val="00F73C79"/>
    <w:rsid w:val="00F74128"/>
    <w:rsid w:val="00F74444"/>
    <w:rsid w:val="00F748C1"/>
    <w:rsid w:val="00F74F0A"/>
    <w:rsid w:val="00F74FC6"/>
    <w:rsid w:val="00F75178"/>
    <w:rsid w:val="00F753B7"/>
    <w:rsid w:val="00F75DF4"/>
    <w:rsid w:val="00F76023"/>
    <w:rsid w:val="00F763A6"/>
    <w:rsid w:val="00F766B5"/>
    <w:rsid w:val="00F766F0"/>
    <w:rsid w:val="00F76C81"/>
    <w:rsid w:val="00F76ED5"/>
    <w:rsid w:val="00F77316"/>
    <w:rsid w:val="00F777F7"/>
    <w:rsid w:val="00F77908"/>
    <w:rsid w:val="00F80217"/>
    <w:rsid w:val="00F80251"/>
    <w:rsid w:val="00F8086E"/>
    <w:rsid w:val="00F80E79"/>
    <w:rsid w:val="00F81009"/>
    <w:rsid w:val="00F81105"/>
    <w:rsid w:val="00F81137"/>
    <w:rsid w:val="00F81153"/>
    <w:rsid w:val="00F813B1"/>
    <w:rsid w:val="00F81409"/>
    <w:rsid w:val="00F8159E"/>
    <w:rsid w:val="00F81647"/>
    <w:rsid w:val="00F81BCA"/>
    <w:rsid w:val="00F82C94"/>
    <w:rsid w:val="00F83432"/>
    <w:rsid w:val="00F8348A"/>
    <w:rsid w:val="00F834AF"/>
    <w:rsid w:val="00F83AD1"/>
    <w:rsid w:val="00F83F25"/>
    <w:rsid w:val="00F842D5"/>
    <w:rsid w:val="00F8435B"/>
    <w:rsid w:val="00F8490C"/>
    <w:rsid w:val="00F84B43"/>
    <w:rsid w:val="00F84CCC"/>
    <w:rsid w:val="00F84ECA"/>
    <w:rsid w:val="00F84EDD"/>
    <w:rsid w:val="00F851D7"/>
    <w:rsid w:val="00F853E8"/>
    <w:rsid w:val="00F856CE"/>
    <w:rsid w:val="00F856EF"/>
    <w:rsid w:val="00F85974"/>
    <w:rsid w:val="00F85E6A"/>
    <w:rsid w:val="00F861FC"/>
    <w:rsid w:val="00F862B8"/>
    <w:rsid w:val="00F86508"/>
    <w:rsid w:val="00F86B59"/>
    <w:rsid w:val="00F86D2A"/>
    <w:rsid w:val="00F8760E"/>
    <w:rsid w:val="00F876F2"/>
    <w:rsid w:val="00F877E2"/>
    <w:rsid w:val="00F87F05"/>
    <w:rsid w:val="00F9030C"/>
    <w:rsid w:val="00F909C3"/>
    <w:rsid w:val="00F911FA"/>
    <w:rsid w:val="00F9127F"/>
    <w:rsid w:val="00F916CB"/>
    <w:rsid w:val="00F9174E"/>
    <w:rsid w:val="00F91A74"/>
    <w:rsid w:val="00F91F33"/>
    <w:rsid w:val="00F92AFE"/>
    <w:rsid w:val="00F93928"/>
    <w:rsid w:val="00F939D2"/>
    <w:rsid w:val="00F93AE5"/>
    <w:rsid w:val="00F93E24"/>
    <w:rsid w:val="00F93E3D"/>
    <w:rsid w:val="00F943A6"/>
    <w:rsid w:val="00F94497"/>
    <w:rsid w:val="00F944DB"/>
    <w:rsid w:val="00F951F6"/>
    <w:rsid w:val="00F952E6"/>
    <w:rsid w:val="00F9538C"/>
    <w:rsid w:val="00F955AD"/>
    <w:rsid w:val="00F95938"/>
    <w:rsid w:val="00F95E4A"/>
    <w:rsid w:val="00F95F2A"/>
    <w:rsid w:val="00F9600A"/>
    <w:rsid w:val="00F96041"/>
    <w:rsid w:val="00F962E8"/>
    <w:rsid w:val="00F965AE"/>
    <w:rsid w:val="00F96AC2"/>
    <w:rsid w:val="00F972D2"/>
    <w:rsid w:val="00F974AD"/>
    <w:rsid w:val="00F97BEF"/>
    <w:rsid w:val="00F97E6C"/>
    <w:rsid w:val="00FA0281"/>
    <w:rsid w:val="00FA059A"/>
    <w:rsid w:val="00FA0707"/>
    <w:rsid w:val="00FA07C3"/>
    <w:rsid w:val="00FA0EEC"/>
    <w:rsid w:val="00FA10A4"/>
    <w:rsid w:val="00FA11FF"/>
    <w:rsid w:val="00FA16CC"/>
    <w:rsid w:val="00FA1ACD"/>
    <w:rsid w:val="00FA22FD"/>
    <w:rsid w:val="00FA2664"/>
    <w:rsid w:val="00FA28F3"/>
    <w:rsid w:val="00FA2ADC"/>
    <w:rsid w:val="00FA2E17"/>
    <w:rsid w:val="00FA2FD5"/>
    <w:rsid w:val="00FA30FA"/>
    <w:rsid w:val="00FA32A7"/>
    <w:rsid w:val="00FA3347"/>
    <w:rsid w:val="00FA3399"/>
    <w:rsid w:val="00FA38BD"/>
    <w:rsid w:val="00FA3B41"/>
    <w:rsid w:val="00FA3F4E"/>
    <w:rsid w:val="00FA46CA"/>
    <w:rsid w:val="00FA48A0"/>
    <w:rsid w:val="00FA4B26"/>
    <w:rsid w:val="00FA4B39"/>
    <w:rsid w:val="00FA504C"/>
    <w:rsid w:val="00FA5438"/>
    <w:rsid w:val="00FA5B93"/>
    <w:rsid w:val="00FA5F16"/>
    <w:rsid w:val="00FA60BE"/>
    <w:rsid w:val="00FA6855"/>
    <w:rsid w:val="00FA6A69"/>
    <w:rsid w:val="00FA6C47"/>
    <w:rsid w:val="00FA6D2E"/>
    <w:rsid w:val="00FA6EA3"/>
    <w:rsid w:val="00FA728D"/>
    <w:rsid w:val="00FA7350"/>
    <w:rsid w:val="00FA743B"/>
    <w:rsid w:val="00FA76C8"/>
    <w:rsid w:val="00FA79E6"/>
    <w:rsid w:val="00FA7E0D"/>
    <w:rsid w:val="00FA7EF5"/>
    <w:rsid w:val="00FB0699"/>
    <w:rsid w:val="00FB0B15"/>
    <w:rsid w:val="00FB10A1"/>
    <w:rsid w:val="00FB154F"/>
    <w:rsid w:val="00FB17A7"/>
    <w:rsid w:val="00FB1AD3"/>
    <w:rsid w:val="00FB1E6C"/>
    <w:rsid w:val="00FB25C0"/>
    <w:rsid w:val="00FB2A1E"/>
    <w:rsid w:val="00FB2B1A"/>
    <w:rsid w:val="00FB305F"/>
    <w:rsid w:val="00FB3592"/>
    <w:rsid w:val="00FB36DD"/>
    <w:rsid w:val="00FB3967"/>
    <w:rsid w:val="00FB3C51"/>
    <w:rsid w:val="00FB4555"/>
    <w:rsid w:val="00FB4E97"/>
    <w:rsid w:val="00FB4EDF"/>
    <w:rsid w:val="00FB4EF4"/>
    <w:rsid w:val="00FB4F5D"/>
    <w:rsid w:val="00FB505E"/>
    <w:rsid w:val="00FB510B"/>
    <w:rsid w:val="00FB53FA"/>
    <w:rsid w:val="00FB54B9"/>
    <w:rsid w:val="00FB5703"/>
    <w:rsid w:val="00FB5C83"/>
    <w:rsid w:val="00FB6438"/>
    <w:rsid w:val="00FB646B"/>
    <w:rsid w:val="00FB6FE7"/>
    <w:rsid w:val="00FB7069"/>
    <w:rsid w:val="00FB7118"/>
    <w:rsid w:val="00FB71B6"/>
    <w:rsid w:val="00FB7242"/>
    <w:rsid w:val="00FB72B2"/>
    <w:rsid w:val="00FB7401"/>
    <w:rsid w:val="00FB7466"/>
    <w:rsid w:val="00FB7649"/>
    <w:rsid w:val="00FB77CB"/>
    <w:rsid w:val="00FB7C87"/>
    <w:rsid w:val="00FC07B5"/>
    <w:rsid w:val="00FC0A28"/>
    <w:rsid w:val="00FC0A69"/>
    <w:rsid w:val="00FC1524"/>
    <w:rsid w:val="00FC1ADE"/>
    <w:rsid w:val="00FC1C86"/>
    <w:rsid w:val="00FC1CAD"/>
    <w:rsid w:val="00FC1D2D"/>
    <w:rsid w:val="00FC2270"/>
    <w:rsid w:val="00FC2570"/>
    <w:rsid w:val="00FC26D0"/>
    <w:rsid w:val="00FC2F22"/>
    <w:rsid w:val="00FC3183"/>
    <w:rsid w:val="00FC33DA"/>
    <w:rsid w:val="00FC35B6"/>
    <w:rsid w:val="00FC35CF"/>
    <w:rsid w:val="00FC3E93"/>
    <w:rsid w:val="00FC40A3"/>
    <w:rsid w:val="00FC41C6"/>
    <w:rsid w:val="00FC4BD5"/>
    <w:rsid w:val="00FC4CCB"/>
    <w:rsid w:val="00FC4F67"/>
    <w:rsid w:val="00FC4FBF"/>
    <w:rsid w:val="00FC5287"/>
    <w:rsid w:val="00FC5735"/>
    <w:rsid w:val="00FC5D50"/>
    <w:rsid w:val="00FC5F5C"/>
    <w:rsid w:val="00FC639F"/>
    <w:rsid w:val="00FC678C"/>
    <w:rsid w:val="00FC67E8"/>
    <w:rsid w:val="00FC70FC"/>
    <w:rsid w:val="00FC73F6"/>
    <w:rsid w:val="00FC77A6"/>
    <w:rsid w:val="00FC7A0F"/>
    <w:rsid w:val="00FC7C47"/>
    <w:rsid w:val="00FC7CA5"/>
    <w:rsid w:val="00FC7D3F"/>
    <w:rsid w:val="00FC7DB1"/>
    <w:rsid w:val="00FC7E35"/>
    <w:rsid w:val="00FC7ECD"/>
    <w:rsid w:val="00FD023B"/>
    <w:rsid w:val="00FD0317"/>
    <w:rsid w:val="00FD0C5D"/>
    <w:rsid w:val="00FD0DB0"/>
    <w:rsid w:val="00FD1308"/>
    <w:rsid w:val="00FD164E"/>
    <w:rsid w:val="00FD1736"/>
    <w:rsid w:val="00FD19DC"/>
    <w:rsid w:val="00FD1CA7"/>
    <w:rsid w:val="00FD2382"/>
    <w:rsid w:val="00FD34A2"/>
    <w:rsid w:val="00FD38A8"/>
    <w:rsid w:val="00FD3BEA"/>
    <w:rsid w:val="00FD3DEB"/>
    <w:rsid w:val="00FD3EA6"/>
    <w:rsid w:val="00FD43F7"/>
    <w:rsid w:val="00FD4A1A"/>
    <w:rsid w:val="00FD4C31"/>
    <w:rsid w:val="00FD570C"/>
    <w:rsid w:val="00FD5E0E"/>
    <w:rsid w:val="00FD5FBC"/>
    <w:rsid w:val="00FD65D9"/>
    <w:rsid w:val="00FD67C9"/>
    <w:rsid w:val="00FD69A5"/>
    <w:rsid w:val="00FD6E6A"/>
    <w:rsid w:val="00FD6FF5"/>
    <w:rsid w:val="00FD7131"/>
    <w:rsid w:val="00FD723B"/>
    <w:rsid w:val="00FD74A2"/>
    <w:rsid w:val="00FD7503"/>
    <w:rsid w:val="00FD761E"/>
    <w:rsid w:val="00FD77C2"/>
    <w:rsid w:val="00FD7DCD"/>
    <w:rsid w:val="00FD7FB2"/>
    <w:rsid w:val="00FE08EB"/>
    <w:rsid w:val="00FE0ADB"/>
    <w:rsid w:val="00FE0DC4"/>
    <w:rsid w:val="00FE10BD"/>
    <w:rsid w:val="00FE1570"/>
    <w:rsid w:val="00FE1574"/>
    <w:rsid w:val="00FE1D26"/>
    <w:rsid w:val="00FE1D89"/>
    <w:rsid w:val="00FE1EBD"/>
    <w:rsid w:val="00FE22E4"/>
    <w:rsid w:val="00FE257E"/>
    <w:rsid w:val="00FE2911"/>
    <w:rsid w:val="00FE333C"/>
    <w:rsid w:val="00FE34BB"/>
    <w:rsid w:val="00FE44FF"/>
    <w:rsid w:val="00FE45B2"/>
    <w:rsid w:val="00FE494A"/>
    <w:rsid w:val="00FE4C9B"/>
    <w:rsid w:val="00FE4DFF"/>
    <w:rsid w:val="00FE5049"/>
    <w:rsid w:val="00FE511F"/>
    <w:rsid w:val="00FE5720"/>
    <w:rsid w:val="00FE5962"/>
    <w:rsid w:val="00FE59EB"/>
    <w:rsid w:val="00FE634F"/>
    <w:rsid w:val="00FE6588"/>
    <w:rsid w:val="00FE664D"/>
    <w:rsid w:val="00FE6960"/>
    <w:rsid w:val="00FE69ED"/>
    <w:rsid w:val="00FE70F1"/>
    <w:rsid w:val="00FE712B"/>
    <w:rsid w:val="00FE729F"/>
    <w:rsid w:val="00FE791E"/>
    <w:rsid w:val="00FE7E89"/>
    <w:rsid w:val="00FE7E8D"/>
    <w:rsid w:val="00FE7E8F"/>
    <w:rsid w:val="00FF0BA4"/>
    <w:rsid w:val="00FF0C63"/>
    <w:rsid w:val="00FF14DE"/>
    <w:rsid w:val="00FF18E1"/>
    <w:rsid w:val="00FF1CF1"/>
    <w:rsid w:val="00FF25A8"/>
    <w:rsid w:val="00FF273E"/>
    <w:rsid w:val="00FF2E6F"/>
    <w:rsid w:val="00FF35DA"/>
    <w:rsid w:val="00FF376D"/>
    <w:rsid w:val="00FF385D"/>
    <w:rsid w:val="00FF397A"/>
    <w:rsid w:val="00FF3F49"/>
    <w:rsid w:val="00FF4AAE"/>
    <w:rsid w:val="00FF4CF4"/>
    <w:rsid w:val="00FF51B3"/>
    <w:rsid w:val="00FF562C"/>
    <w:rsid w:val="00FF577B"/>
    <w:rsid w:val="00FF5988"/>
    <w:rsid w:val="00FF5B79"/>
    <w:rsid w:val="00FF5C7D"/>
    <w:rsid w:val="00FF6066"/>
    <w:rsid w:val="00FF6754"/>
    <w:rsid w:val="00FF6B33"/>
    <w:rsid w:val="00FF6BA4"/>
    <w:rsid w:val="00FF6BF5"/>
    <w:rsid w:val="00FF730E"/>
    <w:rsid w:val="01560DEE"/>
    <w:rsid w:val="01CEBEEA"/>
    <w:rsid w:val="01D6F7ED"/>
    <w:rsid w:val="01E9ACCE"/>
    <w:rsid w:val="0244EA21"/>
    <w:rsid w:val="0261253F"/>
    <w:rsid w:val="02A72324"/>
    <w:rsid w:val="02D51719"/>
    <w:rsid w:val="02FFAD9A"/>
    <w:rsid w:val="032067F5"/>
    <w:rsid w:val="03504AEF"/>
    <w:rsid w:val="0390EF03"/>
    <w:rsid w:val="03A9857E"/>
    <w:rsid w:val="03FEFF22"/>
    <w:rsid w:val="04094383"/>
    <w:rsid w:val="041B9ACB"/>
    <w:rsid w:val="0438DDB0"/>
    <w:rsid w:val="04678226"/>
    <w:rsid w:val="04783D88"/>
    <w:rsid w:val="04C2BA62"/>
    <w:rsid w:val="04C975C3"/>
    <w:rsid w:val="04D9DF09"/>
    <w:rsid w:val="056FE805"/>
    <w:rsid w:val="0575CDD7"/>
    <w:rsid w:val="05866FAD"/>
    <w:rsid w:val="058C4B1A"/>
    <w:rsid w:val="05CE410D"/>
    <w:rsid w:val="05F91C56"/>
    <w:rsid w:val="064ED72F"/>
    <w:rsid w:val="0657D5E8"/>
    <w:rsid w:val="06737668"/>
    <w:rsid w:val="0692CAF3"/>
    <w:rsid w:val="06F1B93C"/>
    <w:rsid w:val="070A2488"/>
    <w:rsid w:val="07459104"/>
    <w:rsid w:val="07545ACD"/>
    <w:rsid w:val="076F3EB2"/>
    <w:rsid w:val="079A5171"/>
    <w:rsid w:val="07A14728"/>
    <w:rsid w:val="08F4905D"/>
    <w:rsid w:val="09216913"/>
    <w:rsid w:val="0923B6BA"/>
    <w:rsid w:val="093AD160"/>
    <w:rsid w:val="095E2377"/>
    <w:rsid w:val="09908EC6"/>
    <w:rsid w:val="09C6AFB0"/>
    <w:rsid w:val="09D1BB32"/>
    <w:rsid w:val="0A20BAEA"/>
    <w:rsid w:val="0AEBDB8F"/>
    <w:rsid w:val="0B48767C"/>
    <w:rsid w:val="0BA25305"/>
    <w:rsid w:val="0BA8355B"/>
    <w:rsid w:val="0BEA7013"/>
    <w:rsid w:val="0C05E296"/>
    <w:rsid w:val="0C63EE6F"/>
    <w:rsid w:val="0CB4A3EA"/>
    <w:rsid w:val="0CC80421"/>
    <w:rsid w:val="0D371829"/>
    <w:rsid w:val="0D7F6419"/>
    <w:rsid w:val="0DD319AE"/>
    <w:rsid w:val="0DE1E798"/>
    <w:rsid w:val="0DE8847C"/>
    <w:rsid w:val="0DF41763"/>
    <w:rsid w:val="0DFA08E5"/>
    <w:rsid w:val="0E2D156D"/>
    <w:rsid w:val="0E50744B"/>
    <w:rsid w:val="0E5C3ACC"/>
    <w:rsid w:val="0E9A1880"/>
    <w:rsid w:val="0FCB84CF"/>
    <w:rsid w:val="0FDB53C4"/>
    <w:rsid w:val="0FEE81C9"/>
    <w:rsid w:val="102A8A86"/>
    <w:rsid w:val="103AA4CD"/>
    <w:rsid w:val="109C94B0"/>
    <w:rsid w:val="10B808F3"/>
    <w:rsid w:val="1114A095"/>
    <w:rsid w:val="117604CF"/>
    <w:rsid w:val="119EB34B"/>
    <w:rsid w:val="11A79BA0"/>
    <w:rsid w:val="11B69120"/>
    <w:rsid w:val="11F9232F"/>
    <w:rsid w:val="126F0A22"/>
    <w:rsid w:val="1449272F"/>
    <w:rsid w:val="14766CF8"/>
    <w:rsid w:val="14DC391E"/>
    <w:rsid w:val="15DCEA10"/>
    <w:rsid w:val="15FEAF82"/>
    <w:rsid w:val="162D5B82"/>
    <w:rsid w:val="16675D36"/>
    <w:rsid w:val="166C3CC2"/>
    <w:rsid w:val="16ED9638"/>
    <w:rsid w:val="16FC1777"/>
    <w:rsid w:val="171D244F"/>
    <w:rsid w:val="172BDFE5"/>
    <w:rsid w:val="173953D9"/>
    <w:rsid w:val="174A8078"/>
    <w:rsid w:val="18906424"/>
    <w:rsid w:val="18FE012B"/>
    <w:rsid w:val="1915D6AB"/>
    <w:rsid w:val="1988B66E"/>
    <w:rsid w:val="198CEB83"/>
    <w:rsid w:val="19D214B8"/>
    <w:rsid w:val="19D5B555"/>
    <w:rsid w:val="19E2187E"/>
    <w:rsid w:val="19F3FCCB"/>
    <w:rsid w:val="1A30AE7A"/>
    <w:rsid w:val="1A4F6DB1"/>
    <w:rsid w:val="1ABF6390"/>
    <w:rsid w:val="1AD56CB3"/>
    <w:rsid w:val="1AE36F29"/>
    <w:rsid w:val="1B033D9A"/>
    <w:rsid w:val="1B42217B"/>
    <w:rsid w:val="1B69CB01"/>
    <w:rsid w:val="1BAECCB5"/>
    <w:rsid w:val="1BFB0777"/>
    <w:rsid w:val="1C01CB23"/>
    <w:rsid w:val="1C15D4CF"/>
    <w:rsid w:val="1C28D6F9"/>
    <w:rsid w:val="1C6AA06F"/>
    <w:rsid w:val="1C777250"/>
    <w:rsid w:val="1C9FBDA0"/>
    <w:rsid w:val="1CB264D0"/>
    <w:rsid w:val="1CD738ED"/>
    <w:rsid w:val="1D24AFE0"/>
    <w:rsid w:val="1DB0267B"/>
    <w:rsid w:val="1E095255"/>
    <w:rsid w:val="1E650547"/>
    <w:rsid w:val="1E733EF5"/>
    <w:rsid w:val="1E9FED68"/>
    <w:rsid w:val="1EA6FF46"/>
    <w:rsid w:val="1EDCD30A"/>
    <w:rsid w:val="1F088820"/>
    <w:rsid w:val="1F19B068"/>
    <w:rsid w:val="1F1AB100"/>
    <w:rsid w:val="1F267095"/>
    <w:rsid w:val="1F672056"/>
    <w:rsid w:val="1F8363C2"/>
    <w:rsid w:val="20036792"/>
    <w:rsid w:val="201648BE"/>
    <w:rsid w:val="20FD2D08"/>
    <w:rsid w:val="212F2A16"/>
    <w:rsid w:val="2187FA58"/>
    <w:rsid w:val="219F9450"/>
    <w:rsid w:val="21A9DE02"/>
    <w:rsid w:val="220F14FE"/>
    <w:rsid w:val="221205E8"/>
    <w:rsid w:val="221CBA69"/>
    <w:rsid w:val="224E4180"/>
    <w:rsid w:val="22787B29"/>
    <w:rsid w:val="22BBB1E9"/>
    <w:rsid w:val="22BE3D79"/>
    <w:rsid w:val="2308FB40"/>
    <w:rsid w:val="232D73DA"/>
    <w:rsid w:val="2349877B"/>
    <w:rsid w:val="23AC43D7"/>
    <w:rsid w:val="23C86425"/>
    <w:rsid w:val="23D1DE6C"/>
    <w:rsid w:val="2431C0F0"/>
    <w:rsid w:val="247D4F91"/>
    <w:rsid w:val="247FC195"/>
    <w:rsid w:val="24C9B2A0"/>
    <w:rsid w:val="24DBC761"/>
    <w:rsid w:val="24DD2D62"/>
    <w:rsid w:val="250B8F50"/>
    <w:rsid w:val="25422918"/>
    <w:rsid w:val="255723E7"/>
    <w:rsid w:val="25E28849"/>
    <w:rsid w:val="25FC7D10"/>
    <w:rsid w:val="263811F1"/>
    <w:rsid w:val="2652CC64"/>
    <w:rsid w:val="268F184A"/>
    <w:rsid w:val="269996B1"/>
    <w:rsid w:val="26B0B8DF"/>
    <w:rsid w:val="26BFA9C3"/>
    <w:rsid w:val="26E37970"/>
    <w:rsid w:val="27057C8D"/>
    <w:rsid w:val="27BFDB60"/>
    <w:rsid w:val="2866931B"/>
    <w:rsid w:val="28691CF2"/>
    <w:rsid w:val="28A490C2"/>
    <w:rsid w:val="2927817C"/>
    <w:rsid w:val="292C428F"/>
    <w:rsid w:val="29309CD9"/>
    <w:rsid w:val="296A190F"/>
    <w:rsid w:val="2979083E"/>
    <w:rsid w:val="29E192D1"/>
    <w:rsid w:val="2A2185BC"/>
    <w:rsid w:val="2A3868DB"/>
    <w:rsid w:val="2A41CAC5"/>
    <w:rsid w:val="2A65835A"/>
    <w:rsid w:val="2A895CE4"/>
    <w:rsid w:val="2A984743"/>
    <w:rsid w:val="2AA38DFA"/>
    <w:rsid w:val="2B1A43DA"/>
    <w:rsid w:val="2B228EBE"/>
    <w:rsid w:val="2B299194"/>
    <w:rsid w:val="2B7FAE06"/>
    <w:rsid w:val="2BC1188C"/>
    <w:rsid w:val="2BCCD2E4"/>
    <w:rsid w:val="2C01B3A8"/>
    <w:rsid w:val="2C727B2B"/>
    <w:rsid w:val="2CB36FFD"/>
    <w:rsid w:val="2CCAA477"/>
    <w:rsid w:val="2CD0945A"/>
    <w:rsid w:val="2CECF8E4"/>
    <w:rsid w:val="2CF2012D"/>
    <w:rsid w:val="2D42FF7C"/>
    <w:rsid w:val="2DD169E8"/>
    <w:rsid w:val="2E0FC73F"/>
    <w:rsid w:val="2E26BE3C"/>
    <w:rsid w:val="2EAC0D72"/>
    <w:rsid w:val="2ED6B740"/>
    <w:rsid w:val="2EFCB194"/>
    <w:rsid w:val="2F001849"/>
    <w:rsid w:val="2F50FCF8"/>
    <w:rsid w:val="2F511B06"/>
    <w:rsid w:val="2F902A81"/>
    <w:rsid w:val="2FC1E4AF"/>
    <w:rsid w:val="2FD65DB9"/>
    <w:rsid w:val="30639032"/>
    <w:rsid w:val="3075BEA8"/>
    <w:rsid w:val="308CB9B4"/>
    <w:rsid w:val="30AE1049"/>
    <w:rsid w:val="30BAE931"/>
    <w:rsid w:val="3102EEDE"/>
    <w:rsid w:val="3191777B"/>
    <w:rsid w:val="31A27849"/>
    <w:rsid w:val="31BB2B7C"/>
    <w:rsid w:val="326CB523"/>
    <w:rsid w:val="326D0B32"/>
    <w:rsid w:val="32843045"/>
    <w:rsid w:val="329AA799"/>
    <w:rsid w:val="329C1085"/>
    <w:rsid w:val="332339A8"/>
    <w:rsid w:val="334200BC"/>
    <w:rsid w:val="339C8345"/>
    <w:rsid w:val="33B34A71"/>
    <w:rsid w:val="33BDDD32"/>
    <w:rsid w:val="3436AE62"/>
    <w:rsid w:val="3437E4C0"/>
    <w:rsid w:val="3457240B"/>
    <w:rsid w:val="349BDD88"/>
    <w:rsid w:val="34B9E680"/>
    <w:rsid w:val="3514EDA5"/>
    <w:rsid w:val="351C3249"/>
    <w:rsid w:val="35570436"/>
    <w:rsid w:val="35728EC3"/>
    <w:rsid w:val="3592F966"/>
    <w:rsid w:val="35ED542A"/>
    <w:rsid w:val="362B9DAD"/>
    <w:rsid w:val="36A0042A"/>
    <w:rsid w:val="36A7C3F2"/>
    <w:rsid w:val="36F9446B"/>
    <w:rsid w:val="3719A819"/>
    <w:rsid w:val="37321C85"/>
    <w:rsid w:val="373F0BB0"/>
    <w:rsid w:val="37F80DDF"/>
    <w:rsid w:val="38042C00"/>
    <w:rsid w:val="380691D2"/>
    <w:rsid w:val="385E54D1"/>
    <w:rsid w:val="387E556D"/>
    <w:rsid w:val="38875878"/>
    <w:rsid w:val="38B45359"/>
    <w:rsid w:val="3907D3B3"/>
    <w:rsid w:val="3973AFD1"/>
    <w:rsid w:val="39748161"/>
    <w:rsid w:val="399E2AF2"/>
    <w:rsid w:val="39EF759A"/>
    <w:rsid w:val="3A424431"/>
    <w:rsid w:val="3A5023BA"/>
    <w:rsid w:val="3A5D8767"/>
    <w:rsid w:val="3A912002"/>
    <w:rsid w:val="3AB7B728"/>
    <w:rsid w:val="3AF6AEAC"/>
    <w:rsid w:val="3B57AF63"/>
    <w:rsid w:val="3B8E0207"/>
    <w:rsid w:val="3B94C25F"/>
    <w:rsid w:val="3BB4E5BD"/>
    <w:rsid w:val="3BB6F6A1"/>
    <w:rsid w:val="3BBC19D1"/>
    <w:rsid w:val="3C4F1E2F"/>
    <w:rsid w:val="3C8F7F04"/>
    <w:rsid w:val="3CB9DE1B"/>
    <w:rsid w:val="3D87C47C"/>
    <w:rsid w:val="3D91EA74"/>
    <w:rsid w:val="3D9B4651"/>
    <w:rsid w:val="3DB0CD65"/>
    <w:rsid w:val="3DE53707"/>
    <w:rsid w:val="3E07C76D"/>
    <w:rsid w:val="3E12110F"/>
    <w:rsid w:val="3E3F14C6"/>
    <w:rsid w:val="3E4E393A"/>
    <w:rsid w:val="3E76F00E"/>
    <w:rsid w:val="3E9426FA"/>
    <w:rsid w:val="3ED4A5C5"/>
    <w:rsid w:val="3ED8D48F"/>
    <w:rsid w:val="3EDC5ABE"/>
    <w:rsid w:val="3EEC420B"/>
    <w:rsid w:val="3F1A24DB"/>
    <w:rsid w:val="3F27905E"/>
    <w:rsid w:val="3F44D32D"/>
    <w:rsid w:val="3F7E185E"/>
    <w:rsid w:val="3FE0A1D3"/>
    <w:rsid w:val="410B0171"/>
    <w:rsid w:val="411129DE"/>
    <w:rsid w:val="415D1139"/>
    <w:rsid w:val="4163A753"/>
    <w:rsid w:val="41BF7428"/>
    <w:rsid w:val="41C8FDA9"/>
    <w:rsid w:val="41CF7DDB"/>
    <w:rsid w:val="42331BC8"/>
    <w:rsid w:val="4234FF06"/>
    <w:rsid w:val="423D74C4"/>
    <w:rsid w:val="4277E87B"/>
    <w:rsid w:val="431124E0"/>
    <w:rsid w:val="43454C5D"/>
    <w:rsid w:val="434CAF77"/>
    <w:rsid w:val="43814F04"/>
    <w:rsid w:val="43CA7D45"/>
    <w:rsid w:val="43D94525"/>
    <w:rsid w:val="4404ECB9"/>
    <w:rsid w:val="44086BDB"/>
    <w:rsid w:val="441CBFC5"/>
    <w:rsid w:val="44357BF4"/>
    <w:rsid w:val="445885F0"/>
    <w:rsid w:val="4499CD4A"/>
    <w:rsid w:val="44D6371A"/>
    <w:rsid w:val="44E158F1"/>
    <w:rsid w:val="44F7BB41"/>
    <w:rsid w:val="4523E3E2"/>
    <w:rsid w:val="452CDBA5"/>
    <w:rsid w:val="459F36BF"/>
    <w:rsid w:val="46061ED8"/>
    <w:rsid w:val="4607AE1C"/>
    <w:rsid w:val="46147434"/>
    <w:rsid w:val="464025AC"/>
    <w:rsid w:val="465031E6"/>
    <w:rsid w:val="46581C05"/>
    <w:rsid w:val="465E4160"/>
    <w:rsid w:val="465F959C"/>
    <w:rsid w:val="466400F5"/>
    <w:rsid w:val="4709974C"/>
    <w:rsid w:val="474F8272"/>
    <w:rsid w:val="4769BAEA"/>
    <w:rsid w:val="477A94CB"/>
    <w:rsid w:val="47A3CE3F"/>
    <w:rsid w:val="47F07F7F"/>
    <w:rsid w:val="486A4B75"/>
    <w:rsid w:val="4882452F"/>
    <w:rsid w:val="4892773E"/>
    <w:rsid w:val="48E19577"/>
    <w:rsid w:val="4937184C"/>
    <w:rsid w:val="498FE514"/>
    <w:rsid w:val="49A2CE26"/>
    <w:rsid w:val="49F0AB1E"/>
    <w:rsid w:val="49F1AD7E"/>
    <w:rsid w:val="4A0A9192"/>
    <w:rsid w:val="4A3190B5"/>
    <w:rsid w:val="4A640352"/>
    <w:rsid w:val="4A802211"/>
    <w:rsid w:val="4AB2E5FA"/>
    <w:rsid w:val="4B1035E5"/>
    <w:rsid w:val="4B2596C3"/>
    <w:rsid w:val="4B27BD83"/>
    <w:rsid w:val="4B2AE0AA"/>
    <w:rsid w:val="4B395571"/>
    <w:rsid w:val="4B49A4EE"/>
    <w:rsid w:val="4B706F3D"/>
    <w:rsid w:val="4BD7EB48"/>
    <w:rsid w:val="4BF1B26B"/>
    <w:rsid w:val="4C0FCE2B"/>
    <w:rsid w:val="4C10D716"/>
    <w:rsid w:val="4C322CD4"/>
    <w:rsid w:val="4C5BC046"/>
    <w:rsid w:val="4C6C081E"/>
    <w:rsid w:val="4C7B9347"/>
    <w:rsid w:val="4CDD1421"/>
    <w:rsid w:val="4D035029"/>
    <w:rsid w:val="4D661FEE"/>
    <w:rsid w:val="4D7200BE"/>
    <w:rsid w:val="4DBBB5DC"/>
    <w:rsid w:val="4E14D8AB"/>
    <w:rsid w:val="4E334AA0"/>
    <w:rsid w:val="4E4E3096"/>
    <w:rsid w:val="4E6883C1"/>
    <w:rsid w:val="4E72A3C4"/>
    <w:rsid w:val="4E8CF8E0"/>
    <w:rsid w:val="4E922D68"/>
    <w:rsid w:val="4EBA4F1F"/>
    <w:rsid w:val="4EF4C57E"/>
    <w:rsid w:val="4F19506C"/>
    <w:rsid w:val="4F2F7E2F"/>
    <w:rsid w:val="4F714070"/>
    <w:rsid w:val="4F96027A"/>
    <w:rsid w:val="4FC8DCA2"/>
    <w:rsid w:val="4FF4BE0E"/>
    <w:rsid w:val="503CFD9E"/>
    <w:rsid w:val="506793A3"/>
    <w:rsid w:val="507CC8A0"/>
    <w:rsid w:val="5089F8EE"/>
    <w:rsid w:val="50D7F2E8"/>
    <w:rsid w:val="50F5938C"/>
    <w:rsid w:val="512318D3"/>
    <w:rsid w:val="51257AA6"/>
    <w:rsid w:val="5142C5F5"/>
    <w:rsid w:val="518B2C98"/>
    <w:rsid w:val="51A32C80"/>
    <w:rsid w:val="51B6C03B"/>
    <w:rsid w:val="51ED3655"/>
    <w:rsid w:val="52377EB8"/>
    <w:rsid w:val="5283AF50"/>
    <w:rsid w:val="53AAB0E2"/>
    <w:rsid w:val="53DF7FF1"/>
    <w:rsid w:val="53EA4FEE"/>
    <w:rsid w:val="541235C2"/>
    <w:rsid w:val="5434E128"/>
    <w:rsid w:val="545D2DF7"/>
    <w:rsid w:val="5497E397"/>
    <w:rsid w:val="54B095C5"/>
    <w:rsid w:val="54E926A7"/>
    <w:rsid w:val="54EF1A6E"/>
    <w:rsid w:val="55586E1D"/>
    <w:rsid w:val="555C7ADC"/>
    <w:rsid w:val="555CF101"/>
    <w:rsid w:val="55641DC7"/>
    <w:rsid w:val="556A6CDB"/>
    <w:rsid w:val="559503E7"/>
    <w:rsid w:val="55EF65A9"/>
    <w:rsid w:val="561843D9"/>
    <w:rsid w:val="56C463CA"/>
    <w:rsid w:val="5721EAB2"/>
    <w:rsid w:val="5758F953"/>
    <w:rsid w:val="575D421C"/>
    <w:rsid w:val="578514BB"/>
    <w:rsid w:val="57A8E4A0"/>
    <w:rsid w:val="57CAC3B8"/>
    <w:rsid w:val="57D88D02"/>
    <w:rsid w:val="57DB4452"/>
    <w:rsid w:val="57E406DE"/>
    <w:rsid w:val="57F71CAF"/>
    <w:rsid w:val="58169042"/>
    <w:rsid w:val="585569E5"/>
    <w:rsid w:val="58A9B1B5"/>
    <w:rsid w:val="58AC9C43"/>
    <w:rsid w:val="58F09445"/>
    <w:rsid w:val="59828F71"/>
    <w:rsid w:val="599C110A"/>
    <w:rsid w:val="59B9B307"/>
    <w:rsid w:val="59E2BEDB"/>
    <w:rsid w:val="59F13838"/>
    <w:rsid w:val="5A489818"/>
    <w:rsid w:val="5A527589"/>
    <w:rsid w:val="5A998100"/>
    <w:rsid w:val="5AA24AAD"/>
    <w:rsid w:val="5AACAF5B"/>
    <w:rsid w:val="5AAD981D"/>
    <w:rsid w:val="5AB5050D"/>
    <w:rsid w:val="5BAC5E24"/>
    <w:rsid w:val="5BFDC6C2"/>
    <w:rsid w:val="5C714916"/>
    <w:rsid w:val="5CC887D7"/>
    <w:rsid w:val="5CD670E3"/>
    <w:rsid w:val="5CF1AAF1"/>
    <w:rsid w:val="5D0BEE85"/>
    <w:rsid w:val="5D58B7B1"/>
    <w:rsid w:val="5DE6EBD6"/>
    <w:rsid w:val="5DE8B214"/>
    <w:rsid w:val="5E01F086"/>
    <w:rsid w:val="5E4D3EB8"/>
    <w:rsid w:val="5E729489"/>
    <w:rsid w:val="5EBA6117"/>
    <w:rsid w:val="5ECC9A43"/>
    <w:rsid w:val="5F5F40C4"/>
    <w:rsid w:val="5FC67690"/>
    <w:rsid w:val="5FC9CF1C"/>
    <w:rsid w:val="5FEDD95F"/>
    <w:rsid w:val="60236AAA"/>
    <w:rsid w:val="606F4D76"/>
    <w:rsid w:val="60784A38"/>
    <w:rsid w:val="607BB4A5"/>
    <w:rsid w:val="608818B5"/>
    <w:rsid w:val="60928547"/>
    <w:rsid w:val="60B9D67F"/>
    <w:rsid w:val="60F65BD0"/>
    <w:rsid w:val="61589C62"/>
    <w:rsid w:val="6168F97F"/>
    <w:rsid w:val="6269305A"/>
    <w:rsid w:val="6290F6F0"/>
    <w:rsid w:val="62AB3D6B"/>
    <w:rsid w:val="62AF3F29"/>
    <w:rsid w:val="62B96CAB"/>
    <w:rsid w:val="631FD344"/>
    <w:rsid w:val="6333E1F6"/>
    <w:rsid w:val="6383B5BB"/>
    <w:rsid w:val="63AEC5A9"/>
    <w:rsid w:val="641F6ACD"/>
    <w:rsid w:val="64C4882A"/>
    <w:rsid w:val="64C59DCF"/>
    <w:rsid w:val="64F47828"/>
    <w:rsid w:val="6505D5B0"/>
    <w:rsid w:val="65751384"/>
    <w:rsid w:val="65958D76"/>
    <w:rsid w:val="660814A8"/>
    <w:rsid w:val="661C2CB3"/>
    <w:rsid w:val="662FB951"/>
    <w:rsid w:val="664DDEC5"/>
    <w:rsid w:val="6698360F"/>
    <w:rsid w:val="66A2F899"/>
    <w:rsid w:val="66BE67A6"/>
    <w:rsid w:val="66DC1C46"/>
    <w:rsid w:val="66E8DFE0"/>
    <w:rsid w:val="67778AC8"/>
    <w:rsid w:val="6778344E"/>
    <w:rsid w:val="678FD56B"/>
    <w:rsid w:val="67D0C8C4"/>
    <w:rsid w:val="67D1FC7B"/>
    <w:rsid w:val="67DF24B5"/>
    <w:rsid w:val="6834389F"/>
    <w:rsid w:val="68E78394"/>
    <w:rsid w:val="69670F74"/>
    <w:rsid w:val="6999290B"/>
    <w:rsid w:val="69B2C053"/>
    <w:rsid w:val="69D4B6CF"/>
    <w:rsid w:val="69D8BF7B"/>
    <w:rsid w:val="69DC9433"/>
    <w:rsid w:val="69E4BE17"/>
    <w:rsid w:val="6A34BA30"/>
    <w:rsid w:val="6A66A968"/>
    <w:rsid w:val="6A734056"/>
    <w:rsid w:val="6AB90334"/>
    <w:rsid w:val="6AC0C02D"/>
    <w:rsid w:val="6AC5794C"/>
    <w:rsid w:val="6AFAA7F3"/>
    <w:rsid w:val="6AFF1128"/>
    <w:rsid w:val="6B071437"/>
    <w:rsid w:val="6B527ED5"/>
    <w:rsid w:val="6BB30A2D"/>
    <w:rsid w:val="6C9D67D8"/>
    <w:rsid w:val="6CBBC5FE"/>
    <w:rsid w:val="6CF2435B"/>
    <w:rsid w:val="6D2504C0"/>
    <w:rsid w:val="6D3AE488"/>
    <w:rsid w:val="6D4CAC82"/>
    <w:rsid w:val="6D5D892D"/>
    <w:rsid w:val="6D66B0EE"/>
    <w:rsid w:val="6D6BF133"/>
    <w:rsid w:val="6D983B92"/>
    <w:rsid w:val="6D9B7175"/>
    <w:rsid w:val="6DCCFCF2"/>
    <w:rsid w:val="6E29CA1C"/>
    <w:rsid w:val="6E350FB2"/>
    <w:rsid w:val="6E5A02F4"/>
    <w:rsid w:val="6E7652A9"/>
    <w:rsid w:val="6EB22601"/>
    <w:rsid w:val="6ED4273A"/>
    <w:rsid w:val="6ED739D5"/>
    <w:rsid w:val="6F19E4EF"/>
    <w:rsid w:val="6F4B8116"/>
    <w:rsid w:val="6F94D025"/>
    <w:rsid w:val="6FF5C006"/>
    <w:rsid w:val="6FF62604"/>
    <w:rsid w:val="70339128"/>
    <w:rsid w:val="703F1855"/>
    <w:rsid w:val="704085E4"/>
    <w:rsid w:val="70450DD8"/>
    <w:rsid w:val="7050AA54"/>
    <w:rsid w:val="7148D7E2"/>
    <w:rsid w:val="717EADA7"/>
    <w:rsid w:val="719D2412"/>
    <w:rsid w:val="723EE75A"/>
    <w:rsid w:val="729EEC43"/>
    <w:rsid w:val="730DC6B0"/>
    <w:rsid w:val="732C19F6"/>
    <w:rsid w:val="734DF296"/>
    <w:rsid w:val="7353FCAF"/>
    <w:rsid w:val="736865A7"/>
    <w:rsid w:val="736E56CA"/>
    <w:rsid w:val="7376B917"/>
    <w:rsid w:val="73893583"/>
    <w:rsid w:val="73BEEEC3"/>
    <w:rsid w:val="7427F812"/>
    <w:rsid w:val="74384A97"/>
    <w:rsid w:val="74562E24"/>
    <w:rsid w:val="745F9FBD"/>
    <w:rsid w:val="74728D48"/>
    <w:rsid w:val="749E6DA2"/>
    <w:rsid w:val="74D19603"/>
    <w:rsid w:val="75128978"/>
    <w:rsid w:val="751A8EE8"/>
    <w:rsid w:val="755689DD"/>
    <w:rsid w:val="75654CBC"/>
    <w:rsid w:val="760C9691"/>
    <w:rsid w:val="764336A3"/>
    <w:rsid w:val="766A07DE"/>
    <w:rsid w:val="767A41CB"/>
    <w:rsid w:val="768693F0"/>
    <w:rsid w:val="76948DCE"/>
    <w:rsid w:val="76C8E25A"/>
    <w:rsid w:val="7732B8A8"/>
    <w:rsid w:val="773F8D30"/>
    <w:rsid w:val="776CD327"/>
    <w:rsid w:val="77A772B1"/>
    <w:rsid w:val="77BE09AA"/>
    <w:rsid w:val="77D60E64"/>
    <w:rsid w:val="77DCBF8C"/>
    <w:rsid w:val="77F4C01B"/>
    <w:rsid w:val="78254259"/>
    <w:rsid w:val="783710CB"/>
    <w:rsid w:val="78DB4DFA"/>
    <w:rsid w:val="795B4646"/>
    <w:rsid w:val="79899A01"/>
    <w:rsid w:val="79CAC567"/>
    <w:rsid w:val="79CCD23E"/>
    <w:rsid w:val="79F50FA5"/>
    <w:rsid w:val="79F7A80A"/>
    <w:rsid w:val="7A499D71"/>
    <w:rsid w:val="7A4FBC21"/>
    <w:rsid w:val="7A6CA64B"/>
    <w:rsid w:val="7A6D1222"/>
    <w:rsid w:val="7AF09B36"/>
    <w:rsid w:val="7B03C0EB"/>
    <w:rsid w:val="7B14A1A7"/>
    <w:rsid w:val="7B3B6D7D"/>
    <w:rsid w:val="7B604052"/>
    <w:rsid w:val="7B6DBCD6"/>
    <w:rsid w:val="7B787F0B"/>
    <w:rsid w:val="7BA451B3"/>
    <w:rsid w:val="7BBAB86B"/>
    <w:rsid w:val="7BBD6F7F"/>
    <w:rsid w:val="7BD4341B"/>
    <w:rsid w:val="7C29AB85"/>
    <w:rsid w:val="7CBAD2D1"/>
    <w:rsid w:val="7CD580E2"/>
    <w:rsid w:val="7CDFAD6D"/>
    <w:rsid w:val="7D047300"/>
    <w:rsid w:val="7D69B745"/>
    <w:rsid w:val="7E0C29AC"/>
    <w:rsid w:val="7E1A349C"/>
    <w:rsid w:val="7E4EA8B6"/>
    <w:rsid w:val="7E5BD610"/>
    <w:rsid w:val="7E7B5B80"/>
    <w:rsid w:val="7EDEAE83"/>
    <w:rsid w:val="7EEEF0ED"/>
    <w:rsid w:val="7EEFEEA4"/>
    <w:rsid w:val="7EFEE13D"/>
    <w:rsid w:val="7F4DEDC4"/>
    <w:rsid w:val="7F6ABDD3"/>
    <w:rsid w:val="7FE7E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4A695A9"/>
  <w15:chartTrackingRefBased/>
  <w15:docId w15:val="{EB0E582A-DB68-4E76-9A91-CC63F2F8C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 w:qFormat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iPriority="99" w:unhideWhenUsed="1"/>
    <w:lsdException w:name="page number" w:semiHidden="1" w:unhideWhenUsed="1"/>
    <w:lsdException w:name="endnote reference" w:semiHidden="1" w:uiPriority="99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iPriority="99" w:unhideWhenUsed="1"/>
    <w:lsdException w:name="HTML Address" w:semiHidden="1" w:unhideWhenUsed="1"/>
    <w:lsdException w:name="HTML Cite" w:semiHidden="1" w:uiPriority="99" w:unhideWhenUsed="1"/>
    <w:lsdException w:name="HTML Code" w:semiHidden="1" w:uiPriority="99" w:unhideWhenUsed="1"/>
    <w:lsdException w:name="HTML Definition" w:semiHidden="1" w:uiPriority="99" w:unhideWhenUsed="1"/>
    <w:lsdException w:name="HTML Keyboard" w:semiHidden="1" w:uiPriority="99" w:unhideWhenUsed="1"/>
    <w:lsdException w:name="HTML Preformatted" w:semiHidden="1" w:unhideWhenUsed="1"/>
    <w:lsdException w:name="HTML Sample" w:semiHidden="1" w:uiPriority="99" w:unhideWhenUsed="1"/>
    <w:lsdException w:name="HTML Typewriter" w:semiHidden="1" w:uiPriority="99" w:unhideWhenUsed="1"/>
    <w:lsdException w:name="HTML Variable" w:semiHidden="1" w:uiPriority="99" w:unhideWhenUsed="1"/>
    <w:lsdException w:name="Normal Table" w:semiHidden="1" w:uiPriority="99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iPriority="99" w:unhideWhenUsed="1"/>
    <w:lsdException w:name="Table Grid" w:uiPriority="59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244A1"/>
    <w:pPr>
      <w:jc w:val="both"/>
    </w:pPr>
    <w:rPr>
      <w:rFonts w:ascii="Univers" w:hAnsi="Univers"/>
      <w:sz w:val="22"/>
    </w:rPr>
  </w:style>
  <w:style w:type="paragraph" w:styleId="Heading1">
    <w:name w:val="heading 1"/>
    <w:basedOn w:val="Normal"/>
    <w:next w:val="Normal"/>
    <w:link w:val="Heading1Char"/>
    <w:qFormat/>
    <w:pPr>
      <w:keepNext/>
      <w:keepLines/>
      <w:tabs>
        <w:tab w:val="left" w:pos="0"/>
      </w:tabs>
      <w:suppressAutoHyphens/>
      <w:ind w:left="720" w:hanging="720"/>
      <w:jc w:val="center"/>
      <w:outlineLvl w:val="0"/>
    </w:pPr>
    <w:rPr>
      <w:b/>
      <w:color w:val="000000"/>
      <w:spacing w:val="-3"/>
      <w:lang w:val="x-none" w:eastAsia="x-none"/>
    </w:rPr>
  </w:style>
  <w:style w:type="paragraph" w:styleId="Heading2">
    <w:name w:val="heading 2"/>
    <w:basedOn w:val="Normal"/>
    <w:next w:val="Normal"/>
    <w:qFormat/>
    <w:pPr>
      <w:keepNext/>
      <w:ind w:firstLine="720"/>
      <w:jc w:val="left"/>
      <w:outlineLvl w:val="1"/>
    </w:pPr>
    <w:rPr>
      <w:u w:val="single"/>
    </w:rPr>
  </w:style>
  <w:style w:type="paragraph" w:styleId="Heading3">
    <w:name w:val="heading 3"/>
    <w:basedOn w:val="Normal"/>
    <w:next w:val="Normal"/>
    <w:qFormat/>
    <w:pPr>
      <w:keepNext/>
      <w:tabs>
        <w:tab w:val="center" w:pos="4680"/>
      </w:tabs>
      <w:suppressAutoHyphens/>
      <w:jc w:val="left"/>
      <w:outlineLvl w:val="2"/>
    </w:pPr>
    <w:rPr>
      <w:b/>
      <w:color w:val="000000"/>
      <w:spacing w:val="-2"/>
      <w:lang w:val="en-GB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rFonts w:ascii="Arial" w:hAnsi="Arial" w:cs="Arial"/>
      <w:b/>
      <w:u w:val="single"/>
    </w:rPr>
  </w:style>
  <w:style w:type="paragraph" w:styleId="Heading5">
    <w:name w:val="heading 5"/>
    <w:basedOn w:val="Normal"/>
    <w:next w:val="Normal"/>
    <w:qFormat/>
    <w:pPr>
      <w:keepNext/>
      <w:tabs>
        <w:tab w:val="left" w:pos="710"/>
        <w:tab w:val="left" w:pos="1988"/>
      </w:tabs>
      <w:ind w:left="710" w:hanging="710"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rFonts w:ascii="Arial" w:hAnsi="Arial" w:cs="Arial"/>
      <w:b/>
      <w:u w:val="single"/>
    </w:rPr>
  </w:style>
  <w:style w:type="paragraph" w:styleId="Heading7">
    <w:name w:val="heading 7"/>
    <w:basedOn w:val="Normal"/>
    <w:next w:val="Normal"/>
    <w:qFormat/>
    <w:pPr>
      <w:keepNext/>
      <w:tabs>
        <w:tab w:val="left" w:pos="710"/>
        <w:tab w:val="left" w:pos="1988"/>
      </w:tabs>
      <w:ind w:left="710" w:hanging="710"/>
      <w:jc w:val="center"/>
      <w:outlineLvl w:val="6"/>
    </w:pPr>
    <w:rPr>
      <w:rFonts w:ascii="Arial" w:hAnsi="Arial" w:cs="Arial"/>
      <w:b/>
      <w:u w:val="single"/>
    </w:rPr>
  </w:style>
  <w:style w:type="paragraph" w:styleId="Heading8">
    <w:name w:val="heading 8"/>
    <w:basedOn w:val="Normal"/>
    <w:next w:val="Normal"/>
    <w:link w:val="Heading8Char"/>
    <w:qFormat/>
    <w:pPr>
      <w:keepNext/>
      <w:jc w:val="center"/>
      <w:outlineLvl w:val="7"/>
    </w:pPr>
    <w:rPr>
      <w:rFonts w:ascii="Arial" w:hAnsi="Arial"/>
      <w:b/>
      <w:lang w:val="x-none" w:eastAsia="x-none"/>
    </w:rPr>
  </w:style>
  <w:style w:type="paragraph" w:styleId="Heading9">
    <w:name w:val="heading 9"/>
    <w:basedOn w:val="Normal"/>
    <w:next w:val="Normal"/>
    <w:qFormat/>
    <w:pPr>
      <w:keepNext/>
      <w:numPr>
        <w:ilvl w:val="1"/>
        <w:numId w:val="2"/>
      </w:numPr>
      <w:tabs>
        <w:tab w:val="clear" w:pos="1800"/>
      </w:tabs>
      <w:ind w:hanging="1080"/>
      <w:outlineLvl w:val="8"/>
    </w:pPr>
    <w:rPr>
      <w:rFonts w:ascii="Arial" w:hAnsi="Arial" w:cs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semiHidden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  <w:jc w:val="left"/>
    </w:pPr>
    <w:rPr>
      <w:lang w:val="x-none" w:eastAsia="x-none"/>
    </w:rPr>
  </w:style>
  <w:style w:type="paragraph" w:styleId="Header">
    <w:name w:val="header"/>
    <w:basedOn w:val="Normal"/>
    <w:link w:val="HeaderChar"/>
    <w:semiHidden/>
    <w:pPr>
      <w:tabs>
        <w:tab w:val="center" w:pos="4320"/>
        <w:tab w:val="right" w:pos="8640"/>
      </w:tabs>
    </w:pPr>
    <w:rPr>
      <w:lang w:val="x-none" w:eastAsia="x-none"/>
    </w:rPr>
  </w:style>
  <w:style w:type="paragraph" w:styleId="BodyTextIndent3">
    <w:name w:val="Body Text Indent 3"/>
    <w:basedOn w:val="Normal"/>
    <w:link w:val="BodyTextIndent3Char"/>
    <w:semiHidden/>
    <w:pPr>
      <w:ind w:left="1440"/>
    </w:pPr>
    <w:rPr>
      <w:rFonts w:ascii="Arial" w:hAnsi="Arial"/>
      <w:lang w:val="x-none" w:eastAsia="x-none"/>
    </w:rPr>
  </w:style>
  <w:style w:type="paragraph" w:styleId="BodyText">
    <w:name w:val="Body Text"/>
    <w:basedOn w:val="Normal"/>
    <w:link w:val="BodyTextChar"/>
    <w:pPr>
      <w:spacing w:after="120"/>
      <w:jc w:val="left"/>
    </w:pPr>
    <w:rPr>
      <w:rFonts w:ascii="Times New Roman" w:hAnsi="Times New Roman"/>
      <w:sz w:val="24"/>
      <w:szCs w:val="24"/>
      <w:lang w:val="x-none" w:eastAsia="x-none"/>
    </w:rPr>
  </w:style>
  <w:style w:type="paragraph" w:styleId="BodyTextIndent">
    <w:name w:val="Body Text Indent"/>
    <w:basedOn w:val="Normal"/>
    <w:semiHidden/>
    <w:pPr>
      <w:tabs>
        <w:tab w:val="left" w:pos="-90"/>
      </w:tabs>
      <w:suppressAutoHyphens/>
      <w:ind w:left="720" w:hanging="720"/>
    </w:pPr>
    <w:rPr>
      <w:color w:val="000000"/>
      <w:spacing w:val="-3"/>
    </w:rPr>
  </w:style>
  <w:style w:type="character" w:styleId="Hyperlink">
    <w:name w:val="Hyperlink"/>
    <w:uiPriority w:val="99"/>
    <w:rPr>
      <w:color w:val="0000FF"/>
      <w:u w:val="single"/>
    </w:rPr>
  </w:style>
  <w:style w:type="paragraph" w:styleId="BodyTextIndent2">
    <w:name w:val="Body Text Indent 2"/>
    <w:basedOn w:val="Normal"/>
    <w:semiHidden/>
    <w:pPr>
      <w:ind w:firstLine="720"/>
    </w:pPr>
    <w:rPr>
      <w:color w:val="FF0000"/>
    </w:rPr>
  </w:style>
  <w:style w:type="paragraph" w:styleId="BlockText">
    <w:name w:val="Block Text"/>
    <w:basedOn w:val="Normal"/>
    <w:semiHidden/>
    <w:pPr>
      <w:ind w:left="1440" w:right="720" w:hanging="720"/>
    </w:pPr>
  </w:style>
  <w:style w:type="paragraph" w:styleId="BodyText3">
    <w:name w:val="Body Text 3"/>
    <w:basedOn w:val="Normal"/>
    <w:semiHidden/>
    <w:pPr>
      <w:tabs>
        <w:tab w:val="left" w:pos="1890"/>
        <w:tab w:val="left" w:pos="2340"/>
      </w:tabs>
      <w:ind w:right="720"/>
      <w:jc w:val="left"/>
    </w:pPr>
    <w:rPr>
      <w:rFonts w:ascii="Arial" w:hAnsi="Arial"/>
      <w:color w:val="000000"/>
    </w:rPr>
  </w:style>
  <w:style w:type="character" w:styleId="Strong">
    <w:name w:val="Strong"/>
    <w:uiPriority w:val="22"/>
    <w:qFormat/>
    <w:rPr>
      <w:b/>
      <w:bCs/>
    </w:rPr>
  </w:style>
  <w:style w:type="paragraph" w:styleId="Title">
    <w:name w:val="Title"/>
    <w:basedOn w:val="Normal"/>
    <w:qFormat/>
    <w:pPr>
      <w:jc w:val="center"/>
    </w:pPr>
    <w:rPr>
      <w:rFonts w:ascii="Courier" w:hAnsi="Courier"/>
      <w:b/>
      <w:bCs/>
      <w:sz w:val="28"/>
      <w:szCs w:val="24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styleId="BodyTextFirstIndent">
    <w:name w:val="Body Text First Indent"/>
    <w:basedOn w:val="BodyText"/>
    <w:semiHidden/>
    <w:pPr>
      <w:ind w:firstLine="210"/>
      <w:jc w:val="both"/>
    </w:pPr>
    <w:rPr>
      <w:rFonts w:ascii="Univers" w:hAnsi="Univers"/>
      <w:sz w:val="22"/>
      <w:szCs w:val="20"/>
    </w:rPr>
  </w:style>
  <w:style w:type="paragraph" w:styleId="BodyTextFirstIndent2">
    <w:name w:val="Body Text First Indent 2"/>
    <w:basedOn w:val="BodyTextIndent"/>
    <w:semiHidden/>
    <w:pPr>
      <w:tabs>
        <w:tab w:val="clear" w:pos="-90"/>
      </w:tabs>
      <w:suppressAutoHyphens w:val="0"/>
      <w:spacing w:after="120"/>
      <w:ind w:left="360" w:firstLine="210"/>
    </w:pPr>
    <w:rPr>
      <w:color w:val="auto"/>
      <w:spacing w:val="0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  <w:bCs/>
      <w:sz w:val="20"/>
    </w:rPr>
  </w:style>
  <w:style w:type="paragraph" w:styleId="Closing">
    <w:name w:val="Closing"/>
    <w:basedOn w:val="Normal"/>
    <w:semiHidden/>
    <w:pPr>
      <w:ind w:left="4320"/>
    </w:pPr>
  </w:style>
  <w:style w:type="paragraph" w:styleId="CommentText">
    <w:name w:val="annotation text"/>
    <w:basedOn w:val="Normal"/>
    <w:link w:val="CommentTextChar"/>
    <w:uiPriority w:val="99"/>
    <w:rPr>
      <w:sz w:val="20"/>
      <w:lang w:val="x-none" w:eastAsia="x-none"/>
    </w:rPr>
  </w:style>
  <w:style w:type="paragraph" w:styleId="Date">
    <w:name w:val="Date"/>
    <w:basedOn w:val="Normal"/>
    <w:next w:val="Normal"/>
    <w:semiHidden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E-mailSignature">
    <w:name w:val="E-mail Signature"/>
    <w:basedOn w:val="Normal"/>
    <w:semiHidden/>
  </w:style>
  <w:style w:type="paragraph" w:styleId="EndnoteText">
    <w:name w:val="endnote text"/>
    <w:basedOn w:val="Normal"/>
    <w:semiHidden/>
    <w:rPr>
      <w:sz w:val="20"/>
    </w:rPr>
  </w:style>
  <w:style w:type="paragraph" w:styleId="EnvelopeAddress">
    <w:name w:val="envelope address"/>
    <w:basedOn w:val="Normal"/>
    <w:semiHidden/>
    <w:pPr>
      <w:framePr w:w="7920" w:h="1980" w:hRule="exact" w:hSpace="180" w:wrap="auto" w:hAnchor="page" w:xAlign="center" w:yAlign="bottom"/>
      <w:ind w:left="2880"/>
    </w:pPr>
    <w:rPr>
      <w:rFonts w:ascii="MS Mincho" w:hAnsi="MS Mincho" w:cs="MS Mincho"/>
      <w:sz w:val="24"/>
      <w:szCs w:val="24"/>
    </w:rPr>
  </w:style>
  <w:style w:type="paragraph" w:styleId="EnvelopeReturn">
    <w:name w:val="envelope return"/>
    <w:basedOn w:val="Normal"/>
    <w:semiHidden/>
    <w:rPr>
      <w:rFonts w:ascii="Arial" w:hAnsi="Arial" w:cs="Arial"/>
      <w:sz w:val="20"/>
    </w:rPr>
  </w:style>
  <w:style w:type="paragraph" w:styleId="FootnoteText">
    <w:name w:val="footnote text"/>
    <w:basedOn w:val="Normal"/>
    <w:link w:val="FootnoteTextChar"/>
    <w:uiPriority w:val="99"/>
    <w:qFormat/>
    <w:rPr>
      <w:sz w:val="20"/>
    </w:rPr>
  </w:style>
  <w:style w:type="paragraph" w:styleId="HTMLAddress">
    <w:name w:val="HTML Address"/>
    <w:basedOn w:val="Normal"/>
    <w:semiHidden/>
    <w:rPr>
      <w:i/>
      <w:iCs/>
    </w:rPr>
  </w:style>
  <w:style w:type="paragraph" w:styleId="HTMLPreformatted">
    <w:name w:val="HTML Preformatted"/>
    <w:basedOn w:val="Normal"/>
    <w:semiHidden/>
    <w:rPr>
      <w:rFonts w:ascii="Courier New" w:hAnsi="Courier New" w:cs="Courier New"/>
      <w:sz w:val="20"/>
    </w:rPr>
  </w:style>
  <w:style w:type="paragraph" w:styleId="Index1">
    <w:name w:val="index 1"/>
    <w:basedOn w:val="Normal"/>
    <w:next w:val="Normal"/>
    <w:autoRedefine/>
    <w:semiHidden/>
    <w:pPr>
      <w:ind w:left="220" w:hanging="220"/>
    </w:pPr>
  </w:style>
  <w:style w:type="paragraph" w:styleId="Index2">
    <w:name w:val="index 2"/>
    <w:basedOn w:val="Normal"/>
    <w:next w:val="Normal"/>
    <w:autoRedefine/>
    <w:semiHidden/>
    <w:pPr>
      <w:ind w:left="440" w:hanging="220"/>
    </w:pPr>
  </w:style>
  <w:style w:type="paragraph" w:styleId="Index3">
    <w:name w:val="index 3"/>
    <w:basedOn w:val="Normal"/>
    <w:next w:val="Normal"/>
    <w:autoRedefine/>
    <w:semiHidden/>
    <w:pPr>
      <w:ind w:left="660" w:hanging="220"/>
    </w:pPr>
  </w:style>
  <w:style w:type="paragraph" w:styleId="Index4">
    <w:name w:val="index 4"/>
    <w:basedOn w:val="Normal"/>
    <w:next w:val="Normal"/>
    <w:autoRedefine/>
    <w:semiHidden/>
    <w:pPr>
      <w:ind w:left="880" w:hanging="220"/>
    </w:pPr>
  </w:style>
  <w:style w:type="paragraph" w:styleId="Index5">
    <w:name w:val="index 5"/>
    <w:basedOn w:val="Normal"/>
    <w:next w:val="Normal"/>
    <w:autoRedefine/>
    <w:semiHidden/>
    <w:pPr>
      <w:ind w:left="1100" w:hanging="220"/>
    </w:pPr>
  </w:style>
  <w:style w:type="paragraph" w:styleId="Index6">
    <w:name w:val="index 6"/>
    <w:basedOn w:val="Normal"/>
    <w:next w:val="Normal"/>
    <w:autoRedefine/>
    <w:semiHidden/>
    <w:pPr>
      <w:ind w:left="1320" w:hanging="220"/>
    </w:pPr>
  </w:style>
  <w:style w:type="paragraph" w:styleId="Index7">
    <w:name w:val="index 7"/>
    <w:basedOn w:val="Normal"/>
    <w:next w:val="Normal"/>
    <w:autoRedefine/>
    <w:semiHidden/>
    <w:pPr>
      <w:ind w:left="1540" w:hanging="220"/>
    </w:pPr>
  </w:style>
  <w:style w:type="paragraph" w:styleId="Index8">
    <w:name w:val="index 8"/>
    <w:basedOn w:val="Normal"/>
    <w:next w:val="Normal"/>
    <w:autoRedefine/>
    <w:semiHidden/>
    <w:pPr>
      <w:ind w:left="1760" w:hanging="220"/>
    </w:pPr>
  </w:style>
  <w:style w:type="paragraph" w:styleId="Index9">
    <w:name w:val="index 9"/>
    <w:basedOn w:val="Normal"/>
    <w:next w:val="Normal"/>
    <w:autoRedefine/>
    <w:semiHidden/>
    <w:pPr>
      <w:ind w:left="1980" w:hanging="220"/>
    </w:pPr>
  </w:style>
  <w:style w:type="paragraph" w:styleId="IndexHeading">
    <w:name w:val="index heading"/>
    <w:basedOn w:val="Normal"/>
    <w:next w:val="Index1"/>
    <w:semiHidden/>
    <w:rPr>
      <w:rFonts w:ascii="Arial" w:hAnsi="Arial" w:cs="Arial"/>
      <w:b/>
      <w:bCs/>
    </w:rPr>
  </w:style>
  <w:style w:type="paragraph" w:styleId="List">
    <w:name w:val="List"/>
    <w:basedOn w:val="Normal"/>
    <w:semiHidden/>
    <w:pPr>
      <w:ind w:left="360" w:hanging="360"/>
    </w:pPr>
  </w:style>
  <w:style w:type="paragraph" w:styleId="List2">
    <w:name w:val="List 2"/>
    <w:basedOn w:val="Normal"/>
    <w:semiHidden/>
    <w:pPr>
      <w:ind w:left="720" w:hanging="360"/>
    </w:pPr>
  </w:style>
  <w:style w:type="paragraph" w:styleId="List3">
    <w:name w:val="List 3"/>
    <w:basedOn w:val="Normal"/>
    <w:semiHidden/>
    <w:pPr>
      <w:ind w:left="1080" w:hanging="360"/>
    </w:pPr>
  </w:style>
  <w:style w:type="paragraph" w:styleId="List4">
    <w:name w:val="List 4"/>
    <w:basedOn w:val="Normal"/>
    <w:semiHidden/>
    <w:pPr>
      <w:ind w:left="1440" w:hanging="360"/>
    </w:pPr>
  </w:style>
  <w:style w:type="paragraph" w:styleId="List5">
    <w:name w:val="List 5"/>
    <w:basedOn w:val="Normal"/>
    <w:semiHidden/>
    <w:pPr>
      <w:ind w:left="1800" w:hanging="360"/>
    </w:pPr>
  </w:style>
  <w:style w:type="paragraph" w:styleId="ListBullet">
    <w:name w:val="List Bullet"/>
    <w:basedOn w:val="Normal"/>
    <w:autoRedefine/>
    <w:semiHidden/>
    <w:pPr>
      <w:numPr>
        <w:numId w:val="3"/>
      </w:numPr>
    </w:pPr>
  </w:style>
  <w:style w:type="paragraph" w:styleId="ListBullet2">
    <w:name w:val="List Bullet 2"/>
    <w:basedOn w:val="Normal"/>
    <w:autoRedefine/>
    <w:semiHidden/>
    <w:pPr>
      <w:numPr>
        <w:numId w:val="4"/>
      </w:numPr>
    </w:pPr>
  </w:style>
  <w:style w:type="paragraph" w:styleId="ListBullet3">
    <w:name w:val="List Bullet 3"/>
    <w:basedOn w:val="Normal"/>
    <w:autoRedefine/>
    <w:semiHidden/>
    <w:pPr>
      <w:numPr>
        <w:numId w:val="5"/>
      </w:numPr>
    </w:pPr>
  </w:style>
  <w:style w:type="paragraph" w:styleId="ListBullet4">
    <w:name w:val="List Bullet 4"/>
    <w:basedOn w:val="Normal"/>
    <w:autoRedefine/>
    <w:semiHidden/>
    <w:pPr>
      <w:numPr>
        <w:numId w:val="6"/>
      </w:numPr>
    </w:pPr>
  </w:style>
  <w:style w:type="paragraph" w:styleId="ListBullet5">
    <w:name w:val="List Bullet 5"/>
    <w:basedOn w:val="Normal"/>
    <w:autoRedefine/>
    <w:semiHidden/>
    <w:pPr>
      <w:numPr>
        <w:numId w:val="7"/>
      </w:numPr>
    </w:pPr>
  </w:style>
  <w:style w:type="paragraph" w:styleId="ListContinue">
    <w:name w:val="List Continue"/>
    <w:basedOn w:val="Normal"/>
    <w:semiHidden/>
    <w:pPr>
      <w:spacing w:after="120"/>
      <w:ind w:left="360"/>
    </w:pPr>
  </w:style>
  <w:style w:type="paragraph" w:styleId="ListContinue2">
    <w:name w:val="List Continue 2"/>
    <w:basedOn w:val="Normal"/>
    <w:semiHidden/>
    <w:pPr>
      <w:spacing w:after="120"/>
      <w:ind w:left="720"/>
    </w:pPr>
  </w:style>
  <w:style w:type="paragraph" w:styleId="ListContinue3">
    <w:name w:val="List Continue 3"/>
    <w:basedOn w:val="Normal"/>
    <w:semiHidden/>
    <w:pPr>
      <w:spacing w:after="120"/>
      <w:ind w:left="1080"/>
    </w:pPr>
  </w:style>
  <w:style w:type="paragraph" w:styleId="ListContinue4">
    <w:name w:val="List Continue 4"/>
    <w:basedOn w:val="Normal"/>
    <w:semiHidden/>
    <w:pPr>
      <w:spacing w:after="120"/>
      <w:ind w:left="1440"/>
    </w:pPr>
  </w:style>
  <w:style w:type="paragraph" w:styleId="ListContinue5">
    <w:name w:val="List Continue 5"/>
    <w:basedOn w:val="Normal"/>
    <w:semiHidden/>
    <w:pPr>
      <w:spacing w:after="120"/>
      <w:ind w:left="1800"/>
    </w:pPr>
  </w:style>
  <w:style w:type="paragraph" w:styleId="ListNumber">
    <w:name w:val="List Number"/>
    <w:basedOn w:val="Normal"/>
    <w:semiHidden/>
    <w:pPr>
      <w:numPr>
        <w:numId w:val="8"/>
      </w:numPr>
    </w:pPr>
  </w:style>
  <w:style w:type="paragraph" w:styleId="ListNumber2">
    <w:name w:val="List Number 2"/>
    <w:basedOn w:val="Normal"/>
    <w:semiHidden/>
    <w:pPr>
      <w:numPr>
        <w:numId w:val="9"/>
      </w:numPr>
    </w:pPr>
  </w:style>
  <w:style w:type="paragraph" w:styleId="ListNumber3">
    <w:name w:val="List Number 3"/>
    <w:basedOn w:val="Normal"/>
    <w:semiHidden/>
    <w:pPr>
      <w:numPr>
        <w:numId w:val="10"/>
      </w:numPr>
    </w:pPr>
  </w:style>
  <w:style w:type="paragraph" w:styleId="ListNumber4">
    <w:name w:val="List Number 4"/>
    <w:basedOn w:val="Normal"/>
    <w:semiHidden/>
    <w:pPr>
      <w:numPr>
        <w:numId w:val="11"/>
      </w:numPr>
    </w:pPr>
  </w:style>
  <w:style w:type="paragraph" w:styleId="ListNumber5">
    <w:name w:val="List Number 5"/>
    <w:basedOn w:val="Normal"/>
    <w:semiHidden/>
    <w:pPr>
      <w:numPr>
        <w:numId w:val="12"/>
      </w:numPr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jc w:val="both"/>
    </w:pPr>
    <w:rPr>
      <w:rFonts w:ascii="Courier New" w:hAnsi="Courier New" w:cs="Courier New"/>
    </w:rPr>
  </w:style>
  <w:style w:type="paragraph" w:styleId="MessageHeader">
    <w:name w:val="Message Header"/>
    <w:basedOn w:val="Normal"/>
    <w:semiHidden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  <w:sz w:val="24"/>
      <w:szCs w:val="24"/>
    </w:rPr>
  </w:style>
  <w:style w:type="paragraph" w:styleId="NormalWeb">
    <w:name w:val="Normal (Web)"/>
    <w:basedOn w:val="Normal"/>
    <w:uiPriority w:val="99"/>
    <w:rPr>
      <w:rFonts w:ascii="Times New Roman" w:hAnsi="Times New Roman"/>
      <w:sz w:val="24"/>
      <w:szCs w:val="24"/>
    </w:rPr>
  </w:style>
  <w:style w:type="paragraph" w:styleId="NormalIndent">
    <w:name w:val="Normal Indent"/>
    <w:basedOn w:val="Normal"/>
    <w:semiHidden/>
    <w:pPr>
      <w:ind w:left="720"/>
    </w:pPr>
  </w:style>
  <w:style w:type="paragraph" w:styleId="NoteHeading">
    <w:name w:val="Note Heading"/>
    <w:basedOn w:val="Normal"/>
    <w:next w:val="Normal"/>
    <w:semiHidden/>
  </w:style>
  <w:style w:type="paragraph" w:styleId="PlainText">
    <w:name w:val="Plain Text"/>
    <w:basedOn w:val="Normal"/>
    <w:link w:val="PlainTextChar"/>
    <w:uiPriority w:val="99"/>
    <w:rPr>
      <w:rFonts w:ascii="Courier New" w:hAnsi="Courier New"/>
      <w:sz w:val="20"/>
      <w:lang w:val="x-none" w:eastAsia="x-none"/>
    </w:rPr>
  </w:style>
  <w:style w:type="paragraph" w:styleId="Salutation">
    <w:name w:val="Salutation"/>
    <w:basedOn w:val="Normal"/>
    <w:next w:val="Normal"/>
    <w:semiHidden/>
  </w:style>
  <w:style w:type="paragraph" w:styleId="Signature">
    <w:name w:val="Signature"/>
    <w:basedOn w:val="Normal"/>
    <w:semiHidden/>
    <w:pPr>
      <w:ind w:left="4320"/>
    </w:p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paragraph" w:styleId="TableofAuthorities">
    <w:name w:val="table of authorities"/>
    <w:basedOn w:val="Normal"/>
    <w:next w:val="Normal"/>
    <w:semiHidden/>
    <w:pPr>
      <w:ind w:left="220" w:hanging="220"/>
    </w:pPr>
  </w:style>
  <w:style w:type="paragraph" w:styleId="TableofFigures">
    <w:name w:val="table of figures"/>
    <w:basedOn w:val="Normal"/>
    <w:next w:val="Normal"/>
    <w:semiHidden/>
    <w:pPr>
      <w:ind w:left="440" w:hanging="440"/>
    </w:pPr>
  </w:style>
  <w:style w:type="paragraph" w:styleId="TOAHeading">
    <w:name w:val="toa heading"/>
    <w:basedOn w:val="Normal"/>
    <w:next w:val="Normal"/>
    <w:semiHidden/>
    <w:pPr>
      <w:spacing w:before="120"/>
    </w:pPr>
    <w:rPr>
      <w:rFonts w:ascii="Arial" w:hAnsi="Arial" w:cs="Arial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rsid w:val="006522C9"/>
    <w:pPr>
      <w:tabs>
        <w:tab w:val="right" w:leader="dot" w:pos="9350"/>
      </w:tabs>
    </w:pPr>
    <w:rPr>
      <w:rFonts w:ascii="Arial" w:hAnsi="Arial" w:cs="Arial"/>
      <w:noProof/>
      <w:color w:val="FF0000"/>
    </w:rPr>
  </w:style>
  <w:style w:type="paragraph" w:styleId="TOC2">
    <w:name w:val="toc 2"/>
    <w:basedOn w:val="Normal"/>
    <w:next w:val="Normal"/>
    <w:autoRedefine/>
    <w:uiPriority w:val="39"/>
    <w:pPr>
      <w:ind w:left="220"/>
    </w:pPr>
  </w:style>
  <w:style w:type="paragraph" w:styleId="TOC3">
    <w:name w:val="toc 3"/>
    <w:basedOn w:val="Normal"/>
    <w:next w:val="Normal"/>
    <w:autoRedefine/>
    <w:uiPriority w:val="39"/>
    <w:pPr>
      <w:ind w:left="440"/>
    </w:pPr>
  </w:style>
  <w:style w:type="paragraph" w:styleId="TOC4">
    <w:name w:val="toc 4"/>
    <w:basedOn w:val="Normal"/>
    <w:next w:val="Normal"/>
    <w:autoRedefine/>
    <w:semiHidden/>
    <w:pPr>
      <w:ind w:left="660"/>
    </w:pPr>
  </w:style>
  <w:style w:type="paragraph" w:styleId="TOC5">
    <w:name w:val="toc 5"/>
    <w:basedOn w:val="Normal"/>
    <w:next w:val="Normal"/>
    <w:autoRedefine/>
    <w:semiHidden/>
    <w:pPr>
      <w:ind w:left="880"/>
    </w:pPr>
  </w:style>
  <w:style w:type="paragraph" w:styleId="TOC6">
    <w:name w:val="toc 6"/>
    <w:basedOn w:val="Normal"/>
    <w:next w:val="Normal"/>
    <w:autoRedefine/>
    <w:semiHidden/>
    <w:pPr>
      <w:ind w:left="1100"/>
    </w:pPr>
  </w:style>
  <w:style w:type="paragraph" w:styleId="TOC7">
    <w:name w:val="toc 7"/>
    <w:basedOn w:val="Normal"/>
    <w:next w:val="Normal"/>
    <w:autoRedefine/>
    <w:semiHidden/>
    <w:pPr>
      <w:ind w:left="1320"/>
    </w:pPr>
  </w:style>
  <w:style w:type="paragraph" w:styleId="TOC8">
    <w:name w:val="toc 8"/>
    <w:basedOn w:val="Normal"/>
    <w:next w:val="Normal"/>
    <w:autoRedefine/>
    <w:semiHidden/>
    <w:pPr>
      <w:ind w:left="1540"/>
    </w:pPr>
  </w:style>
  <w:style w:type="paragraph" w:styleId="TOC9">
    <w:name w:val="toc 9"/>
    <w:basedOn w:val="Normal"/>
    <w:next w:val="Normal"/>
    <w:autoRedefine/>
    <w:semiHidden/>
    <w:pPr>
      <w:ind w:left="1760"/>
    </w:pPr>
  </w:style>
  <w:style w:type="character" w:styleId="CommentReference">
    <w:name w:val="annotation reference"/>
    <w:uiPriority w:val="99"/>
    <w:rPr>
      <w:sz w:val="16"/>
      <w:szCs w:val="16"/>
    </w:rPr>
  </w:style>
  <w:style w:type="paragraph" w:customStyle="1" w:styleId="xl24">
    <w:name w:val="xl24"/>
    <w:basedOn w:val="Normal"/>
    <w:pPr>
      <w:spacing w:before="100" w:beforeAutospacing="1" w:after="100" w:afterAutospacing="1"/>
      <w:jc w:val="left"/>
    </w:pPr>
    <w:rPr>
      <w:rFonts w:ascii="Arial" w:hAnsi="Arial" w:cs="Arial"/>
      <w:b/>
      <w:bCs/>
      <w:sz w:val="24"/>
      <w:szCs w:val="24"/>
    </w:rPr>
  </w:style>
  <w:style w:type="paragraph" w:customStyle="1" w:styleId="xl25">
    <w:name w:val="xl25"/>
    <w:basedOn w:val="Normal"/>
    <w:pPr>
      <w:pBdr>
        <w:lef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24"/>
      <w:szCs w:val="24"/>
    </w:rPr>
  </w:style>
  <w:style w:type="paragraph" w:customStyle="1" w:styleId="xl26">
    <w:name w:val="xl26"/>
    <w:basedOn w:val="Normal"/>
    <w:pPr>
      <w:pBdr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24"/>
      <w:szCs w:val="24"/>
    </w:rPr>
  </w:style>
  <w:style w:type="paragraph" w:customStyle="1" w:styleId="xl27">
    <w:name w:val="xl27"/>
    <w:basedOn w:val="Normal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</w:pPr>
    <w:rPr>
      <w:rFonts w:ascii="Arial" w:hAnsi="Arial" w:cs="Arial"/>
      <w:b/>
      <w:bCs/>
      <w:sz w:val="24"/>
      <w:szCs w:val="24"/>
    </w:rPr>
  </w:style>
  <w:style w:type="paragraph" w:customStyle="1" w:styleId="xl28">
    <w:name w:val="xl28"/>
    <w:basedOn w:val="Normal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left"/>
    </w:pPr>
    <w:rPr>
      <w:rFonts w:ascii="Arial" w:hAnsi="Arial" w:cs="Arial"/>
      <w:b/>
      <w:bCs/>
      <w:sz w:val="24"/>
      <w:szCs w:val="24"/>
    </w:rPr>
  </w:style>
  <w:style w:type="paragraph" w:customStyle="1" w:styleId="xl29">
    <w:name w:val="xl29"/>
    <w:basedOn w:val="Normal"/>
    <w:pPr>
      <w:pBdr>
        <w:right w:val="single" w:sz="4" w:space="0" w:color="auto"/>
      </w:pBdr>
      <w:spacing w:before="100" w:beforeAutospacing="1" w:after="100" w:afterAutospacing="1"/>
      <w:jc w:val="left"/>
    </w:pPr>
    <w:rPr>
      <w:rFonts w:ascii="Arial" w:hAnsi="Arial" w:cs="Arial"/>
      <w:sz w:val="24"/>
      <w:szCs w:val="24"/>
    </w:rPr>
  </w:style>
  <w:style w:type="paragraph" w:customStyle="1" w:styleId="xl30">
    <w:name w:val="xl30"/>
    <w:basedOn w:val="Normal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Arial" w:hAnsi="Arial" w:cs="Arial"/>
      <w:sz w:val="24"/>
      <w:szCs w:val="24"/>
    </w:rPr>
  </w:style>
  <w:style w:type="paragraph" w:customStyle="1" w:styleId="xl31">
    <w:name w:val="xl31"/>
    <w:basedOn w:val="Normal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Arial" w:hAnsi="Arial" w:cs="Arial"/>
      <w:b/>
      <w:bCs/>
      <w:sz w:val="24"/>
      <w:szCs w:val="24"/>
    </w:rPr>
  </w:style>
  <w:style w:type="paragraph" w:customStyle="1" w:styleId="xl32">
    <w:name w:val="xl32"/>
    <w:basedOn w:val="Normal"/>
    <w:pPr>
      <w:pBdr>
        <w:left w:val="single" w:sz="4" w:space="0" w:color="auto"/>
      </w:pBdr>
      <w:spacing w:before="100" w:beforeAutospacing="1" w:after="100" w:afterAutospacing="1"/>
      <w:jc w:val="left"/>
    </w:pPr>
    <w:rPr>
      <w:rFonts w:ascii="Arial" w:hAnsi="Arial" w:cs="Arial"/>
      <w:b/>
      <w:bCs/>
      <w:sz w:val="24"/>
      <w:szCs w:val="24"/>
    </w:rPr>
  </w:style>
  <w:style w:type="paragraph" w:customStyle="1" w:styleId="xl33">
    <w:name w:val="xl33"/>
    <w:basedOn w:val="Normal"/>
    <w:pPr>
      <w:pBdr>
        <w:left w:val="single" w:sz="4" w:space="10" w:color="auto"/>
      </w:pBdr>
      <w:spacing w:before="100" w:beforeAutospacing="1" w:after="100" w:afterAutospacing="1"/>
      <w:ind w:firstLineChars="100" w:firstLine="100"/>
      <w:jc w:val="left"/>
    </w:pPr>
    <w:rPr>
      <w:rFonts w:ascii="Arial" w:hAnsi="Arial" w:cs="Arial"/>
      <w:b/>
      <w:bCs/>
      <w:sz w:val="24"/>
      <w:szCs w:val="24"/>
    </w:rPr>
  </w:style>
  <w:style w:type="paragraph" w:customStyle="1" w:styleId="xl34">
    <w:name w:val="xl34"/>
    <w:basedOn w:val="Normal"/>
    <w:pPr>
      <w:spacing w:before="100" w:beforeAutospacing="1" w:after="100" w:afterAutospacing="1"/>
      <w:ind w:firstLineChars="100" w:firstLine="100"/>
      <w:jc w:val="left"/>
    </w:pPr>
    <w:rPr>
      <w:rFonts w:ascii="Arial" w:hAnsi="Arial" w:cs="Arial"/>
      <w:b/>
      <w:bCs/>
      <w:sz w:val="24"/>
      <w:szCs w:val="24"/>
    </w:rPr>
  </w:style>
  <w:style w:type="paragraph" w:customStyle="1" w:styleId="xl35">
    <w:name w:val="xl35"/>
    <w:basedOn w:val="Normal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</w:pPr>
    <w:rPr>
      <w:rFonts w:ascii="Arial" w:hAnsi="Arial" w:cs="Arial"/>
      <w:b/>
      <w:bCs/>
      <w:sz w:val="24"/>
      <w:szCs w:val="24"/>
    </w:rPr>
  </w:style>
  <w:style w:type="paragraph" w:customStyle="1" w:styleId="xl36">
    <w:name w:val="xl36"/>
    <w:basedOn w:val="Normal"/>
    <w:pPr>
      <w:pBdr>
        <w:bottom w:val="single" w:sz="4" w:space="0" w:color="auto"/>
      </w:pBdr>
      <w:spacing w:before="100" w:beforeAutospacing="1" w:after="100" w:afterAutospacing="1"/>
      <w:jc w:val="left"/>
    </w:pPr>
    <w:rPr>
      <w:rFonts w:ascii="Arial" w:hAnsi="Arial" w:cs="Arial"/>
      <w:b/>
      <w:bCs/>
      <w:sz w:val="24"/>
      <w:szCs w:val="24"/>
    </w:rPr>
  </w:style>
  <w:style w:type="paragraph" w:customStyle="1" w:styleId="xl22">
    <w:name w:val="xl22"/>
    <w:basedOn w:val="Normal"/>
    <w:pP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23">
    <w:name w:val="xl23"/>
    <w:basedOn w:val="Normal"/>
    <w:pP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character" w:customStyle="1" w:styleId="HeaderChar">
    <w:name w:val="Header Char"/>
    <w:link w:val="Header"/>
    <w:semiHidden/>
    <w:rsid w:val="00697996"/>
    <w:rPr>
      <w:rFonts w:ascii="Univers" w:hAnsi="Univers"/>
      <w:sz w:val="22"/>
    </w:rPr>
  </w:style>
  <w:style w:type="character" w:customStyle="1" w:styleId="BodyTextChar">
    <w:name w:val="Body Text Char"/>
    <w:link w:val="BodyText"/>
    <w:rsid w:val="00697996"/>
    <w:rPr>
      <w:sz w:val="24"/>
      <w:szCs w:val="24"/>
    </w:rPr>
  </w:style>
  <w:style w:type="paragraph" w:customStyle="1" w:styleId="Style1">
    <w:name w:val="Style 1"/>
    <w:basedOn w:val="Normal"/>
    <w:uiPriority w:val="99"/>
    <w:rsid w:val="00C34CB6"/>
    <w:pPr>
      <w:widowControl w:val="0"/>
      <w:autoSpaceDE w:val="0"/>
      <w:autoSpaceDN w:val="0"/>
      <w:adjustRightInd w:val="0"/>
      <w:jc w:val="left"/>
    </w:pPr>
    <w:rPr>
      <w:rFonts w:ascii="Times New Roman" w:hAnsi="Times New Roman"/>
      <w:sz w:val="20"/>
    </w:rPr>
  </w:style>
  <w:style w:type="character" w:customStyle="1" w:styleId="FooterChar">
    <w:name w:val="Footer Char"/>
    <w:link w:val="Footer"/>
    <w:uiPriority w:val="99"/>
    <w:rsid w:val="003929C2"/>
    <w:rPr>
      <w:rFonts w:ascii="Univers" w:hAnsi="Univers"/>
      <w:sz w:val="22"/>
    </w:rPr>
  </w:style>
  <w:style w:type="paragraph" w:styleId="ListParagraph">
    <w:name w:val="List Paragraph"/>
    <w:basedOn w:val="Normal"/>
    <w:uiPriority w:val="34"/>
    <w:qFormat/>
    <w:rsid w:val="003929C2"/>
    <w:pPr>
      <w:ind w:left="720"/>
    </w:pPr>
  </w:style>
  <w:style w:type="character" w:customStyle="1" w:styleId="BodyTextIndent3Char">
    <w:name w:val="Body Text Indent 3 Char"/>
    <w:link w:val="BodyTextIndent3"/>
    <w:semiHidden/>
    <w:rsid w:val="003929C2"/>
    <w:rPr>
      <w:rFonts w:ascii="Arial" w:hAnsi="Arial" w:cs="Arial"/>
      <w:sz w:val="22"/>
    </w:rPr>
  </w:style>
  <w:style w:type="paragraph" w:customStyle="1" w:styleId="indentlist2">
    <w:name w:val="indentlist2"/>
    <w:basedOn w:val="Normal"/>
    <w:autoRedefine/>
    <w:rsid w:val="003929C2"/>
    <w:pPr>
      <w:tabs>
        <w:tab w:val="left" w:pos="0"/>
        <w:tab w:val="left" w:pos="720"/>
        <w:tab w:val="left" w:pos="3600"/>
        <w:tab w:val="left" w:pos="4320"/>
        <w:tab w:val="left" w:pos="4716"/>
        <w:tab w:val="left" w:pos="5238"/>
        <w:tab w:val="left" w:pos="5760"/>
        <w:tab w:val="left" w:pos="6282"/>
        <w:tab w:val="left" w:pos="6480"/>
        <w:tab w:val="left" w:pos="7326"/>
        <w:tab w:val="left" w:pos="7848"/>
        <w:tab w:val="left" w:pos="8370"/>
        <w:tab w:val="left" w:pos="8892"/>
        <w:tab w:val="left" w:pos="9360"/>
      </w:tabs>
      <w:suppressAutoHyphens/>
      <w:ind w:left="720"/>
    </w:pPr>
    <w:rPr>
      <w:rFonts w:ascii="Arial" w:hAnsi="Arial" w:cs="Arial"/>
      <w:strike/>
      <w:spacing w:val="-3"/>
    </w:rPr>
  </w:style>
  <w:style w:type="character" w:customStyle="1" w:styleId="Heading1Char">
    <w:name w:val="Heading 1 Char"/>
    <w:link w:val="Heading1"/>
    <w:rsid w:val="00AB7411"/>
    <w:rPr>
      <w:rFonts w:ascii="Univers" w:hAnsi="Univers"/>
      <w:b/>
      <w:color w:val="000000"/>
      <w:spacing w:val="-3"/>
      <w:sz w:val="22"/>
    </w:rPr>
  </w:style>
  <w:style w:type="character" w:customStyle="1" w:styleId="Heading8Char">
    <w:name w:val="Heading 8 Char"/>
    <w:link w:val="Heading8"/>
    <w:rsid w:val="00AB7411"/>
    <w:rPr>
      <w:rFonts w:ascii="Arial" w:hAnsi="Arial" w:cs="Arial"/>
      <w:b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3037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6F303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14C50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4059"/>
    <w:rPr>
      <w:b/>
      <w:bCs/>
    </w:rPr>
  </w:style>
  <w:style w:type="character" w:customStyle="1" w:styleId="CommentTextChar">
    <w:name w:val="Comment Text Char"/>
    <w:link w:val="CommentText"/>
    <w:uiPriority w:val="99"/>
    <w:rsid w:val="00204059"/>
    <w:rPr>
      <w:rFonts w:ascii="Univers" w:hAnsi="Univers"/>
    </w:rPr>
  </w:style>
  <w:style w:type="character" w:customStyle="1" w:styleId="CommentSubjectChar">
    <w:name w:val="Comment Subject Char"/>
    <w:link w:val="CommentSubject"/>
    <w:uiPriority w:val="99"/>
    <w:semiHidden/>
    <w:rsid w:val="00204059"/>
    <w:rPr>
      <w:rFonts w:ascii="Univers" w:hAnsi="Univers"/>
      <w:b/>
      <w:bCs/>
    </w:rPr>
  </w:style>
  <w:style w:type="paragraph" w:styleId="Revision">
    <w:name w:val="Revision"/>
    <w:hidden/>
    <w:uiPriority w:val="99"/>
    <w:semiHidden/>
    <w:rsid w:val="0048227C"/>
    <w:rPr>
      <w:rFonts w:ascii="Univers" w:hAnsi="Univers"/>
      <w:sz w:val="22"/>
    </w:rPr>
  </w:style>
  <w:style w:type="character" w:customStyle="1" w:styleId="PlainTextChar">
    <w:name w:val="Plain Text Char"/>
    <w:link w:val="PlainText"/>
    <w:uiPriority w:val="99"/>
    <w:rsid w:val="00483A3D"/>
    <w:rPr>
      <w:rFonts w:ascii="Courier New" w:hAnsi="Courier New" w:cs="Courier New"/>
    </w:rPr>
  </w:style>
  <w:style w:type="paragraph" w:styleId="TOCHeading">
    <w:name w:val="TOC Heading"/>
    <w:basedOn w:val="Heading1"/>
    <w:next w:val="Normal"/>
    <w:uiPriority w:val="39"/>
    <w:unhideWhenUsed/>
    <w:qFormat/>
    <w:rsid w:val="009C36F5"/>
    <w:pPr>
      <w:tabs>
        <w:tab w:val="clear" w:pos="0"/>
      </w:tabs>
      <w:suppressAutoHyphens w:val="0"/>
      <w:spacing w:before="480" w:line="276" w:lineRule="auto"/>
      <w:ind w:left="0" w:firstLine="0"/>
      <w:jc w:val="left"/>
      <w:outlineLvl w:val="9"/>
    </w:pPr>
    <w:rPr>
      <w:rFonts w:ascii="Cambria" w:eastAsia="MS Gothic" w:hAnsi="Cambria"/>
      <w:bCs/>
      <w:color w:val="365F91"/>
      <w:spacing w:val="0"/>
      <w:sz w:val="28"/>
      <w:szCs w:val="28"/>
      <w:lang w:val="en-US" w:eastAsia="ja-JP"/>
    </w:rPr>
  </w:style>
  <w:style w:type="character" w:customStyle="1" w:styleId="apple-converted-space">
    <w:name w:val="apple-converted-space"/>
    <w:rsid w:val="00BE3099"/>
  </w:style>
  <w:style w:type="character" w:customStyle="1" w:styleId="FootnoteTextChar">
    <w:name w:val="Footnote Text Char"/>
    <w:link w:val="FootnoteText"/>
    <w:uiPriority w:val="99"/>
    <w:rsid w:val="00E90778"/>
    <w:rPr>
      <w:rFonts w:ascii="Univers" w:hAnsi="Univers"/>
    </w:rPr>
  </w:style>
  <w:style w:type="character" w:styleId="FootnoteReference">
    <w:name w:val="footnote reference"/>
    <w:uiPriority w:val="99"/>
    <w:unhideWhenUsed/>
    <w:rsid w:val="00E90778"/>
    <w:rPr>
      <w:vertAlign w:val="superscript"/>
    </w:rPr>
  </w:style>
  <w:style w:type="paragraph" w:customStyle="1" w:styleId="Default">
    <w:name w:val="Default"/>
    <w:rsid w:val="0068681D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customStyle="1" w:styleId="KIndent1">
    <w:name w:val="KIndent1"/>
    <w:aliases w:val="k1"/>
    <w:basedOn w:val="Normal"/>
    <w:uiPriority w:val="99"/>
    <w:rsid w:val="00043DB1"/>
    <w:pPr>
      <w:spacing w:after="240"/>
      <w:ind w:left="1440"/>
    </w:pPr>
    <w:rPr>
      <w:rFonts w:ascii="Arial" w:eastAsia="MS Mincho" w:hAnsi="Arial" w:cs="Arial"/>
      <w:szCs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96731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7E3BD6"/>
    <w:rPr>
      <w:color w:val="954F72" w:themeColor="followedHyperlink"/>
      <w:u w:val="single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8100BC"/>
    <w:rPr>
      <w:color w:val="808080"/>
      <w:shd w:val="clear" w:color="auto" w:fill="E6E6E6"/>
    </w:rPr>
  </w:style>
  <w:style w:type="paragraph" w:styleId="NoSpacing">
    <w:name w:val="No Spacing"/>
    <w:uiPriority w:val="1"/>
    <w:qFormat/>
    <w:rsid w:val="008100BC"/>
    <w:pPr>
      <w:jc w:val="both"/>
    </w:pPr>
    <w:rPr>
      <w:rFonts w:ascii="Univers" w:hAnsi="Univers"/>
      <w:sz w:val="22"/>
    </w:rPr>
  </w:style>
  <w:style w:type="paragraph" w:styleId="Bibliography">
    <w:name w:val="Bibliography"/>
    <w:basedOn w:val="Normal"/>
    <w:next w:val="Normal"/>
    <w:uiPriority w:val="37"/>
    <w:semiHidden/>
    <w:unhideWhenUsed/>
    <w:rsid w:val="00BD77F0"/>
  </w:style>
  <w:style w:type="paragraph" w:styleId="IntenseQuote">
    <w:name w:val="Intense Quote"/>
    <w:basedOn w:val="Normal"/>
    <w:next w:val="Normal"/>
    <w:link w:val="IntenseQuoteChar"/>
    <w:uiPriority w:val="30"/>
    <w:qFormat/>
    <w:rsid w:val="00BD77F0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D77F0"/>
    <w:rPr>
      <w:rFonts w:ascii="Univers" w:hAnsi="Univers"/>
      <w:i/>
      <w:iCs/>
      <w:color w:val="5B9BD5" w:themeColor="accent1"/>
      <w:sz w:val="22"/>
    </w:rPr>
  </w:style>
  <w:style w:type="paragraph" w:styleId="Quote">
    <w:name w:val="Quote"/>
    <w:basedOn w:val="Normal"/>
    <w:next w:val="Normal"/>
    <w:link w:val="QuoteChar"/>
    <w:uiPriority w:val="29"/>
    <w:qFormat/>
    <w:rsid w:val="00BD77F0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D77F0"/>
    <w:rPr>
      <w:rFonts w:ascii="Univers" w:hAnsi="Univers"/>
      <w:i/>
      <w:iCs/>
      <w:color w:val="404040" w:themeColor="text1" w:themeTint="BF"/>
      <w:sz w:val="22"/>
    </w:rPr>
  </w:style>
  <w:style w:type="character" w:customStyle="1" w:styleId="normaltextrun">
    <w:name w:val="normaltextrun"/>
    <w:basedOn w:val="DefaultParagraphFont"/>
    <w:rsid w:val="00D14FC8"/>
  </w:style>
  <w:style w:type="character" w:customStyle="1" w:styleId="eop">
    <w:name w:val="eop"/>
    <w:basedOn w:val="DefaultParagraphFont"/>
    <w:rsid w:val="00D14FC8"/>
  </w:style>
  <w:style w:type="character" w:customStyle="1" w:styleId="UnresolvedMention3">
    <w:name w:val="Unresolved Mention3"/>
    <w:basedOn w:val="DefaultParagraphFont"/>
    <w:uiPriority w:val="99"/>
    <w:unhideWhenUsed/>
    <w:rsid w:val="003C710A"/>
    <w:rPr>
      <w:color w:val="605E5C"/>
      <w:shd w:val="clear" w:color="auto" w:fill="E1DFDD"/>
    </w:rPr>
  </w:style>
  <w:style w:type="paragraph" w:customStyle="1" w:styleId="msonormal0">
    <w:name w:val="msonormal"/>
    <w:basedOn w:val="Normal"/>
    <w:rsid w:val="005B2A16"/>
    <w:pPr>
      <w:spacing w:before="100" w:beforeAutospacing="1" w:after="100" w:afterAutospacing="1"/>
      <w:jc w:val="left"/>
    </w:pPr>
    <w:rPr>
      <w:rFonts w:ascii="Times New Roman" w:hAnsi="Times New Roman"/>
      <w:sz w:val="24"/>
      <w:szCs w:val="24"/>
    </w:rPr>
  </w:style>
  <w:style w:type="paragraph" w:customStyle="1" w:styleId="paragraph">
    <w:name w:val="paragraph"/>
    <w:basedOn w:val="Normal"/>
    <w:rsid w:val="005B2A16"/>
    <w:pPr>
      <w:spacing w:before="100" w:beforeAutospacing="1" w:after="100" w:afterAutospacing="1"/>
      <w:jc w:val="left"/>
    </w:pPr>
    <w:rPr>
      <w:rFonts w:ascii="Times New Roman" w:hAnsi="Times New Roman"/>
      <w:sz w:val="24"/>
      <w:szCs w:val="24"/>
    </w:rPr>
  </w:style>
  <w:style w:type="character" w:customStyle="1" w:styleId="textrun">
    <w:name w:val="textrun"/>
    <w:basedOn w:val="DefaultParagraphFont"/>
    <w:rsid w:val="005B2A16"/>
  </w:style>
  <w:style w:type="character" w:customStyle="1" w:styleId="contextualspellingandgrammarerror">
    <w:name w:val="contextualspellingandgrammarerror"/>
    <w:basedOn w:val="DefaultParagraphFont"/>
    <w:rsid w:val="005B2A16"/>
  </w:style>
  <w:style w:type="character" w:customStyle="1" w:styleId="spellingerror">
    <w:name w:val="spellingerror"/>
    <w:basedOn w:val="DefaultParagraphFont"/>
    <w:rsid w:val="005B2A16"/>
  </w:style>
  <w:style w:type="character" w:customStyle="1" w:styleId="advancedproofingissue">
    <w:name w:val="advancedproofingissue"/>
    <w:basedOn w:val="DefaultParagraphFont"/>
    <w:rsid w:val="005B2A16"/>
  </w:style>
  <w:style w:type="character" w:customStyle="1" w:styleId="Mention1">
    <w:name w:val="Mention1"/>
    <w:basedOn w:val="DefaultParagraphFont"/>
    <w:uiPriority w:val="99"/>
    <w:unhideWhenUsed/>
    <w:rsid w:val="00314E57"/>
    <w:rPr>
      <w:color w:val="2B579A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sid w:val="0036527D"/>
    <w:rPr>
      <w:color w:val="2B579A"/>
      <w:shd w:val="clear" w:color="auto" w:fill="E1DFDD"/>
    </w:rPr>
  </w:style>
  <w:style w:type="character" w:styleId="UnresolvedMention">
    <w:name w:val="Unresolved Mention"/>
    <w:basedOn w:val="DefaultParagraphFont"/>
    <w:uiPriority w:val="99"/>
    <w:unhideWhenUsed/>
    <w:rsid w:val="00B405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518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98885">
          <w:marLeft w:val="0"/>
          <w:marRight w:val="0"/>
          <w:marTop w:val="5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8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1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3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62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5952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275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47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2907492">
                          <w:marLeft w:val="0"/>
                          <w:marRight w:val="0"/>
                          <w:marTop w:val="12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9417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7261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913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7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9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8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00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72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90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13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22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9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1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51081">
          <w:marLeft w:val="0"/>
          <w:marRight w:val="0"/>
          <w:marTop w:val="39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180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08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467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676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08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9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7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1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2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6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9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40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93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87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9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06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05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89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0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73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8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89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6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11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67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0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2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72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1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8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00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65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03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60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168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57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0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9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18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2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40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1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4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0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8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0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5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877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66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58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1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3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65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8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0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02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8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1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9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8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2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9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0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34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3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2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86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23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8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43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32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46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34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3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69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79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26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26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0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44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65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59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80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4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7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16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8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49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3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22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9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1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7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1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56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69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0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86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02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5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02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6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85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94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7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221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6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4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67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3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4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5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5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3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99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64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20/10/relationships/intelligence" Target="intelligence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s\COVERSH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5ea67a00-16f2-46e9-b61b-e7bbbda2883f">
      <UserInfo>
        <DisplayName>Turner, Kirsten B</DisplayName>
        <AccountId>10</AccountId>
        <AccountType/>
      </UserInfo>
      <UserInfo>
        <DisplayName>Shiroma, Robin K</DisplayName>
        <AccountId>19</AccountId>
        <AccountType/>
      </UserInfo>
      <UserInfo>
        <DisplayName>Suzuki-Jones, Gail</DisplayName>
        <AccountId>14</AccountId>
        <AccountType/>
      </UserInfo>
      <UserInfo>
        <DisplayName>Myrdal, John W</DisplayName>
        <AccountId>18</AccountId>
        <AccountType/>
      </UserInfo>
      <UserInfo>
        <DisplayName>Mau, Donna L</DisplayName>
        <AccountId>16</AccountId>
        <AccountType/>
      </UserInfo>
      <UserInfo>
        <DisplayName>Tome, Maria L</DisplayName>
        <AccountId>4</AccountId>
        <AccountType/>
      </UserInfo>
      <UserInfo>
        <DisplayName>Glenn, Scott J</DisplayName>
        <AccountId>13</AccountId>
        <AccountType/>
      </UserInfo>
      <UserInfo>
        <DisplayName>Gray-Ellis, Susan</DisplayName>
        <AccountId>15</AccountId>
        <AccountType/>
      </UserInfo>
      <UserInfo>
        <DisplayName>Yim, Kathy</DisplayName>
        <AccountId>21</AccountId>
        <AccountType/>
      </UserInfo>
      <UserInfo>
        <DisplayName>Schafer, Monique M</DisplayName>
        <AccountId>22</AccountId>
        <AccountType/>
      </UserInfo>
      <UserInfo>
        <DisplayName>Okimoto, Alan S</DisplayName>
        <AccountId>17</AccountId>
        <AccountType/>
      </UserInfo>
      <UserInfo>
        <DisplayName>Black, Cameron B</DisplayName>
        <AccountId>11</AccountId>
        <AccountType/>
      </UserInfo>
      <UserInfo>
        <DisplayName>St. Marie, Cara L</DisplayName>
        <AccountId>27</AccountId>
        <AccountType/>
      </UserInfo>
    </SharedWithUsers>
    <lcf76f155ced4ddcb4097134ff3c332f xmlns="b21d8bbe-1d54-431d-9723-392bd36a5066">
      <Terms xmlns="http://schemas.microsoft.com/office/infopath/2007/PartnerControls"/>
    </lcf76f155ced4ddcb4097134ff3c332f>
    <TaxCatchAll xmlns="4494cc7c-873d-4c80-9650-25ed479db56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3C353DD6D6504092C4D2C59250B68D" ma:contentTypeVersion="17" ma:contentTypeDescription="Create a new document." ma:contentTypeScope="" ma:versionID="a265281a4c145c8122e84b18ae29621c">
  <xsd:schema xmlns:xsd="http://www.w3.org/2001/XMLSchema" xmlns:xs="http://www.w3.org/2001/XMLSchema" xmlns:p="http://schemas.microsoft.com/office/2006/metadata/properties" xmlns:ns2="b21d8bbe-1d54-431d-9723-392bd36a5066" xmlns:ns3="5ea67a00-16f2-46e9-b61b-e7bbbda2883f" xmlns:ns4="4494cc7c-873d-4c80-9650-25ed479db56e" targetNamespace="http://schemas.microsoft.com/office/2006/metadata/properties" ma:root="true" ma:fieldsID="ec37affd1f8084ce354f4138b102518f" ns2:_="" ns3:_="" ns4:_="">
    <xsd:import namespace="b21d8bbe-1d54-431d-9723-392bd36a5066"/>
    <xsd:import namespace="5ea67a00-16f2-46e9-b61b-e7bbbda2883f"/>
    <xsd:import namespace="4494cc7c-873d-4c80-9650-25ed479db5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DateTake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1d8bbe-1d54-431d-9723-392bd36a50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7c0b7209-8b30-4d9f-9476-6b035fe2b63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a67a00-16f2-46e9-b61b-e7bbbda2883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94cc7c-873d-4c80-9650-25ed479db56e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e2b46f0d-d96e-4e12-9bee-6d8d01f28135}" ma:internalName="TaxCatchAll" ma:showField="CatchAllData" ma:web="5ea67a00-16f2-46e9-b61b-e7bbbda2883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9B06CE-D32E-4180-BFD9-9B99F5C4A1F0}">
  <ds:schemaRefs>
    <ds:schemaRef ds:uri="http://schemas.microsoft.com/office/2006/metadata/properties"/>
    <ds:schemaRef ds:uri="http://schemas.microsoft.com/office/infopath/2007/PartnerControls"/>
    <ds:schemaRef ds:uri="5ea67a00-16f2-46e9-b61b-e7bbbda2883f"/>
    <ds:schemaRef ds:uri="b21d8bbe-1d54-431d-9723-392bd36a5066"/>
    <ds:schemaRef ds:uri="4494cc7c-873d-4c80-9650-25ed479db56e"/>
  </ds:schemaRefs>
</ds:datastoreItem>
</file>

<file path=customXml/itemProps2.xml><?xml version="1.0" encoding="utf-8"?>
<ds:datastoreItem xmlns:ds="http://schemas.openxmlformats.org/officeDocument/2006/customXml" ds:itemID="{D86FB2AC-D583-422F-9A94-7B71108CB2F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007E33B-092F-44BA-AFDC-2F6B74103E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1d8bbe-1d54-431d-9723-392bd36a5066"/>
    <ds:schemaRef ds:uri="5ea67a00-16f2-46e9-b61b-e7bbbda2883f"/>
    <ds:schemaRef ds:uri="4494cc7c-873d-4c80-9650-25ed479db5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0F0A6AD-54B4-48AE-BB2A-FBF7C844FF0A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3847dec6-63b2-43f9-a6d0-58a40aaa1a10}" enabled="0" method="" siteId="{3847dec6-63b2-43f9-a6d0-58a40aaa1a1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COVERSH</Template>
  <TotalTime>14</TotalTime>
  <Pages>2</Pages>
  <Words>292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201710121113</vt:lpstr>
    </vt:vector>
  </TitlesOfParts>
  <Company>DAGS State of Hawaii</Company>
  <LinksUpToDate>false</LinksUpToDate>
  <CharactersWithSpaces>1956</CharactersWithSpaces>
  <SharedDoc>false</SharedDoc>
  <HLinks>
    <vt:vector size="120" baseType="variant">
      <vt:variant>
        <vt:i4>7405618</vt:i4>
      </vt:variant>
      <vt:variant>
        <vt:i4>54</vt:i4>
      </vt:variant>
      <vt:variant>
        <vt:i4>0</vt:i4>
      </vt:variant>
      <vt:variant>
        <vt:i4>5</vt:i4>
      </vt:variant>
      <vt:variant>
        <vt:lpwstr>https://home.treasury.gov/policy-issues/coronavirus/assistance-for-state-local-and-tribal-governments/state-and-local-fiscal-recovery-funds</vt:lpwstr>
      </vt:variant>
      <vt:variant>
        <vt:lpwstr/>
      </vt:variant>
      <vt:variant>
        <vt:i4>6488142</vt:i4>
      </vt:variant>
      <vt:variant>
        <vt:i4>51</vt:i4>
      </vt:variant>
      <vt:variant>
        <vt:i4>0</vt:i4>
      </vt:variant>
      <vt:variant>
        <vt:i4>5</vt:i4>
      </vt:variant>
      <vt:variant>
        <vt:lpwstr>https://dppweb.honolulu.gov/DPPWeb/Default.aspx?PossePresentation=OnlineBuildingPermit&amp;PosseObjectDef=j_OnlineBP</vt:lpwstr>
      </vt:variant>
      <vt:variant>
        <vt:lpwstr/>
      </vt:variant>
      <vt:variant>
        <vt:i4>7602285</vt:i4>
      </vt:variant>
      <vt:variant>
        <vt:i4>48</vt:i4>
      </vt:variant>
      <vt:variant>
        <vt:i4>0</vt:i4>
      </vt:variant>
      <vt:variant>
        <vt:i4>5</vt:i4>
      </vt:variant>
      <vt:variant>
        <vt:lpwstr>https://dppweb.honolulu.gov/DPPWeb/Default.aspx?PossePresentation=JobSearch</vt:lpwstr>
      </vt:variant>
      <vt:variant>
        <vt:lpwstr/>
      </vt:variant>
      <vt:variant>
        <vt:i4>8257641</vt:i4>
      </vt:variant>
      <vt:variant>
        <vt:i4>45</vt:i4>
      </vt:variant>
      <vt:variant>
        <vt:i4>0</vt:i4>
      </vt:variant>
      <vt:variant>
        <vt:i4>5</vt:i4>
      </vt:variant>
      <vt:variant>
        <vt:lpwstr>https://dppweb.honolulu.gov/DPPWeb/Default.aspx?PossePresentation=BuildingPermitSearch</vt:lpwstr>
      </vt:variant>
      <vt:variant>
        <vt:lpwstr/>
      </vt:variant>
      <vt:variant>
        <vt:i4>6488112</vt:i4>
      </vt:variant>
      <vt:variant>
        <vt:i4>42</vt:i4>
      </vt:variant>
      <vt:variant>
        <vt:i4>0</vt:i4>
      </vt:variant>
      <vt:variant>
        <vt:i4>5</vt:i4>
      </vt:variant>
      <vt:variant>
        <vt:lpwstr>http://www.honoluludpp.org/Portals/0/pdfs/construction/1ResidentialBuildingPermitChecklist.pdf</vt:lpwstr>
      </vt:variant>
      <vt:variant>
        <vt:lpwstr/>
      </vt:variant>
      <vt:variant>
        <vt:i4>7405618</vt:i4>
      </vt:variant>
      <vt:variant>
        <vt:i4>39</vt:i4>
      </vt:variant>
      <vt:variant>
        <vt:i4>0</vt:i4>
      </vt:variant>
      <vt:variant>
        <vt:i4>5</vt:i4>
      </vt:variant>
      <vt:variant>
        <vt:lpwstr>https://home.treasury.gov/policy-issues/coronavirus/assistance-for-state-local-and-tribal-governments/state-and-local-fiscal-recovery-funds</vt:lpwstr>
      </vt:variant>
      <vt:variant>
        <vt:lpwstr/>
      </vt:variant>
      <vt:variant>
        <vt:i4>8257643</vt:i4>
      </vt:variant>
      <vt:variant>
        <vt:i4>36</vt:i4>
      </vt:variant>
      <vt:variant>
        <vt:i4>0</vt:i4>
      </vt:variant>
      <vt:variant>
        <vt:i4>5</vt:i4>
      </vt:variant>
      <vt:variant>
        <vt:lpwstr>https://energy.hawaii.gov/what-we-do/clean-energy-vision/powering-past-coal-task-force/</vt:lpwstr>
      </vt:variant>
      <vt:variant>
        <vt:lpwstr/>
      </vt:variant>
      <vt:variant>
        <vt:i4>4522059</vt:i4>
      </vt:variant>
      <vt:variant>
        <vt:i4>33</vt:i4>
      </vt:variant>
      <vt:variant>
        <vt:i4>0</vt:i4>
      </vt:variant>
      <vt:variant>
        <vt:i4>5</vt:i4>
      </vt:variant>
      <vt:variant>
        <vt:lpwstr>https://energy.hawaii.gov/what-we-do/</vt:lpwstr>
      </vt:variant>
      <vt:variant>
        <vt:lpwstr/>
      </vt:variant>
      <vt:variant>
        <vt:i4>5308452</vt:i4>
      </vt:variant>
      <vt:variant>
        <vt:i4>30</vt:i4>
      </vt:variant>
      <vt:variant>
        <vt:i4>0</vt:i4>
      </vt:variant>
      <vt:variant>
        <vt:i4>5</vt:i4>
      </vt:variant>
      <vt:variant>
        <vt:lpwstr>https://www.capitol.hawaii.gov/hrscurrent/Vol03_Ch0121-0200D/HRS0196/HRS_0196-0010_0005.htm</vt:lpwstr>
      </vt:variant>
      <vt:variant>
        <vt:lpwstr/>
      </vt:variant>
      <vt:variant>
        <vt:i4>786506</vt:i4>
      </vt:variant>
      <vt:variant>
        <vt:i4>27</vt:i4>
      </vt:variant>
      <vt:variant>
        <vt:i4>0</vt:i4>
      </vt:variant>
      <vt:variant>
        <vt:i4>5</vt:i4>
      </vt:variant>
      <vt:variant>
        <vt:lpwstr>https://www.capitol.hawaii.gov/hrscurrent/Vol03_Ch0121-0200D/HRS0196/HRS_0196-0072.htm</vt:lpwstr>
      </vt:variant>
      <vt:variant>
        <vt:lpwstr/>
      </vt:variant>
      <vt:variant>
        <vt:i4>983114</vt:i4>
      </vt:variant>
      <vt:variant>
        <vt:i4>24</vt:i4>
      </vt:variant>
      <vt:variant>
        <vt:i4>0</vt:i4>
      </vt:variant>
      <vt:variant>
        <vt:i4>5</vt:i4>
      </vt:variant>
      <vt:variant>
        <vt:lpwstr>https://www.capitol.hawaii.gov/hrscurrent/Vol03_Ch0121-0200D/HRS0196/HRS_0196-0071.htm</vt:lpwstr>
      </vt:variant>
      <vt:variant>
        <vt:lpwstr/>
      </vt:variant>
      <vt:variant>
        <vt:i4>2555917</vt:i4>
      </vt:variant>
      <vt:variant>
        <vt:i4>21</vt:i4>
      </vt:variant>
      <vt:variant>
        <vt:i4>0</vt:i4>
      </vt:variant>
      <vt:variant>
        <vt:i4>5</vt:i4>
      </vt:variant>
      <vt:variant>
        <vt:lpwstr>https://www.capitol.hawaii.gov/session2019/bills/GM1224_.PDF</vt:lpwstr>
      </vt:variant>
      <vt:variant>
        <vt:lpwstr/>
      </vt:variant>
      <vt:variant>
        <vt:i4>7209016</vt:i4>
      </vt:variant>
      <vt:variant>
        <vt:i4>18</vt:i4>
      </vt:variant>
      <vt:variant>
        <vt:i4>0</vt:i4>
      </vt:variant>
      <vt:variant>
        <vt:i4>5</vt:i4>
      </vt:variant>
      <vt:variant>
        <vt:lpwstr>https://hiepro.ehawaii.gov/welcome.html</vt:lpwstr>
      </vt:variant>
      <vt:variant>
        <vt:lpwstr/>
      </vt:variant>
      <vt:variant>
        <vt:i4>3080280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_SECTION_SIX:_ATTACHMENTS</vt:lpwstr>
      </vt:variant>
      <vt:variant>
        <vt:i4>5111843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_SECTION_FIVE:_CONTRACTOR</vt:lpwstr>
      </vt:variant>
      <vt:variant>
        <vt:i4>5505070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_SECTION_FOUR:_EVALUATION</vt:lpwstr>
      </vt:variant>
      <vt:variant>
        <vt:i4>3539032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_SECTION_THREE:_PROPOSAL</vt:lpwstr>
      </vt:variant>
      <vt:variant>
        <vt:i4>3801172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_SECTION_TWO:_BACKGROUND</vt:lpwstr>
      </vt:variant>
      <vt:variant>
        <vt:i4>6160438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_SECTION_ONE:_INTRODUCTION,</vt:lpwstr>
      </vt:variant>
      <vt:variant>
        <vt:i4>5046368</vt:i4>
      </vt:variant>
      <vt:variant>
        <vt:i4>0</vt:i4>
      </vt:variant>
      <vt:variant>
        <vt:i4>0</vt:i4>
      </vt:variant>
      <vt:variant>
        <vt:i4>5</vt:i4>
      </vt:variant>
      <vt:variant>
        <vt:lpwstr>mailto:cameron.b.black@hawaii.gov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201710121113</dc:title>
  <dc:subject/>
  <dc:creator>State Procurement Office</dc:creator>
  <cp:keywords/>
  <dc:description/>
  <cp:lastModifiedBy>Chang, Amy K</cp:lastModifiedBy>
  <cp:revision>7</cp:revision>
  <cp:lastPrinted>2022-12-22T18:34:00Z</cp:lastPrinted>
  <dcterms:created xsi:type="dcterms:W3CDTF">2024-02-16T00:35:00Z</dcterms:created>
  <dcterms:modified xsi:type="dcterms:W3CDTF">2024-04-23T23:58:00Z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0x010100873C353DD6D6504092C4D2C59250B68D</vt:lpwstr>
  </property>
  <property fmtid="{D5CDD505-2E9C-101B-9397-08002B2CF9AE}" pid="3" name="DTS Status">
    <vt:lpwstr>Active</vt:lpwstr>
  </property>
  <property fmtid="{D5CDD505-2E9C-101B-9397-08002B2CF9AE}" pid="4" name="AssignedTo">
    <vt:lpwstr>313;#313</vt:lpwstr>
  </property>
</Properties>
</file>